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Text1"/>
    <w:bookmarkStart w:id="1" w:name="Dropdown2"/>
    <w:p w14:paraId="538AD9EC" w14:textId="0F87B464" w:rsidR="00D7641D" w:rsidRPr="00DD5913" w:rsidRDefault="00472C5B" w:rsidP="002B365E">
      <w:pPr>
        <w:rPr>
          <w:rFonts w:ascii="AvantGarde Md BT" w:hAnsi="AvantGarde Md BT" w:cs="Tahoma"/>
          <w:color w:val="0070C0"/>
          <w:sz w:val="36"/>
        </w:rPr>
      </w:pPr>
      <w:r w:rsidRPr="00DD5913">
        <w:rPr>
          <w:rFonts w:ascii="AvantGarde Md BT" w:hAnsi="AvantGarde Md BT" w:cs="Tahoma"/>
          <w:color w:val="0070C0"/>
          <w:sz w:val="36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D5913">
        <w:rPr>
          <w:rFonts w:ascii="AvantGarde Md BT" w:hAnsi="AvantGarde Md BT" w:cs="Tahoma"/>
          <w:color w:val="0070C0"/>
          <w:sz w:val="36"/>
        </w:rPr>
        <w:instrText xml:space="preserve"> FORMTEXT </w:instrText>
      </w:r>
      <w:r w:rsidRPr="00DD5913">
        <w:rPr>
          <w:rFonts w:ascii="AvantGarde Md BT" w:hAnsi="AvantGarde Md BT" w:cs="Tahoma"/>
          <w:color w:val="0070C0"/>
          <w:sz w:val="36"/>
        </w:rPr>
      </w:r>
      <w:r w:rsidRPr="00DD5913">
        <w:rPr>
          <w:rFonts w:ascii="AvantGarde Md BT" w:hAnsi="AvantGarde Md BT" w:cs="Tahoma"/>
          <w:color w:val="0070C0"/>
          <w:sz w:val="36"/>
        </w:rPr>
        <w:fldChar w:fldCharType="separate"/>
      </w:r>
      <w:r w:rsidR="0075100C" w:rsidRPr="00DD5913">
        <w:rPr>
          <w:rFonts w:ascii="AvantGarde Md BT" w:hAnsi="AvantGarde Md BT" w:cs="Tahoma"/>
          <w:noProof/>
          <w:color w:val="0070C0"/>
          <w:sz w:val="36"/>
        </w:rPr>
        <w:t>Stammtisch Mitte</w:t>
      </w:r>
      <w:r w:rsidRPr="00DD5913">
        <w:rPr>
          <w:rFonts w:ascii="AvantGarde Md BT" w:hAnsi="AvantGarde Md BT" w:cs="Tahoma"/>
          <w:color w:val="0070C0"/>
          <w:sz w:val="36"/>
        </w:rPr>
        <w:fldChar w:fldCharType="end"/>
      </w:r>
      <w:bookmarkEnd w:id="0"/>
    </w:p>
    <w:p w14:paraId="538AD9ED" w14:textId="5F27CAA8" w:rsidR="003352E4" w:rsidRPr="00DD5913" w:rsidRDefault="00D7641D" w:rsidP="002B365E">
      <w:pPr>
        <w:rPr>
          <w:rFonts w:ascii="AvantGarde Md BT" w:hAnsi="AvantGarde Md BT" w:cs="Tahoma"/>
          <w:color w:val="0070C0"/>
          <w:sz w:val="28"/>
          <w:szCs w:val="32"/>
        </w:rPr>
      </w:pP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begin">
          <w:ffData>
            <w:name w:val="Dropdown2"/>
            <w:enabled/>
            <w:calcOnExit w:val="0"/>
            <w:ddList>
              <w:result w:val="1"/>
              <w:listEntry w:val="###"/>
              <w:listEntry w:val="vom"/>
              <w:listEntry w:val="am"/>
            </w:ddList>
          </w:ffData>
        </w:fldChar>
      </w:r>
      <w:r w:rsidRPr="00DD5913">
        <w:rPr>
          <w:rFonts w:ascii="AvantGarde Md BT" w:hAnsi="AvantGarde Md BT" w:cs="Tahoma"/>
          <w:color w:val="0070C0"/>
          <w:sz w:val="28"/>
          <w:szCs w:val="32"/>
        </w:rPr>
        <w:instrText xml:space="preserve"> FORMDROPDOWN </w:instrText>
      </w:r>
      <w:r w:rsidR="00000000">
        <w:rPr>
          <w:rFonts w:ascii="AvantGarde Md BT" w:hAnsi="AvantGarde Md BT" w:cs="Tahoma"/>
          <w:color w:val="0070C0"/>
          <w:sz w:val="28"/>
          <w:szCs w:val="32"/>
        </w:rPr>
      </w:r>
      <w:r w:rsidR="00000000">
        <w:rPr>
          <w:rFonts w:ascii="AvantGarde Md BT" w:hAnsi="AvantGarde Md BT" w:cs="Tahoma"/>
          <w:color w:val="0070C0"/>
          <w:sz w:val="28"/>
          <w:szCs w:val="32"/>
        </w:rPr>
        <w:fldChar w:fldCharType="separate"/>
      </w: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end"/>
      </w:r>
      <w:bookmarkEnd w:id="1"/>
      <w:r w:rsidRPr="00DD5913">
        <w:rPr>
          <w:rFonts w:ascii="AvantGarde Md BT" w:hAnsi="AvantGarde Md BT" w:cs="Tahoma"/>
          <w:color w:val="0070C0"/>
          <w:sz w:val="28"/>
          <w:szCs w:val="32"/>
        </w:rPr>
        <w:t xml:space="preserve"> </w:t>
      </w: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D5913">
        <w:rPr>
          <w:rFonts w:ascii="AvantGarde Md BT" w:hAnsi="AvantGarde Md BT" w:cs="Tahoma"/>
          <w:color w:val="0070C0"/>
          <w:sz w:val="28"/>
          <w:szCs w:val="32"/>
        </w:rPr>
        <w:instrText xml:space="preserve"> FORMTEXT </w:instrText>
      </w:r>
      <w:r w:rsidRPr="00DD5913">
        <w:rPr>
          <w:rFonts w:ascii="AvantGarde Md BT" w:hAnsi="AvantGarde Md BT" w:cs="Tahoma"/>
          <w:color w:val="0070C0"/>
          <w:sz w:val="28"/>
          <w:szCs w:val="32"/>
        </w:rPr>
      </w: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separate"/>
      </w:r>
      <w:r w:rsidR="00C47B64">
        <w:rPr>
          <w:rFonts w:ascii="AvantGarde Md BT" w:hAnsi="AvantGarde Md BT" w:cs="Tahoma"/>
          <w:color w:val="0070C0"/>
          <w:sz w:val="28"/>
          <w:szCs w:val="32"/>
        </w:rPr>
        <w:t>30</w:t>
      </w:r>
      <w:r w:rsidR="0075100C" w:rsidRPr="00DD5913">
        <w:rPr>
          <w:rFonts w:ascii="AvantGarde Md BT" w:hAnsi="AvantGarde Md BT" w:cs="Tahoma"/>
          <w:noProof/>
          <w:color w:val="0070C0"/>
          <w:sz w:val="28"/>
          <w:szCs w:val="32"/>
        </w:rPr>
        <w:t>.</w:t>
      </w:r>
      <w:r w:rsidR="00C47B64">
        <w:rPr>
          <w:rFonts w:ascii="AvantGarde Md BT" w:hAnsi="AvantGarde Md BT" w:cs="Tahoma"/>
          <w:noProof/>
          <w:color w:val="0070C0"/>
          <w:sz w:val="28"/>
          <w:szCs w:val="32"/>
        </w:rPr>
        <w:t>09</w:t>
      </w:r>
      <w:r w:rsidR="0075100C" w:rsidRPr="00DD5913">
        <w:rPr>
          <w:rFonts w:ascii="AvantGarde Md BT" w:hAnsi="AvantGarde Md BT" w:cs="Tahoma"/>
          <w:noProof/>
          <w:color w:val="0070C0"/>
          <w:sz w:val="28"/>
          <w:szCs w:val="32"/>
        </w:rPr>
        <w:t>.</w:t>
      </w: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end"/>
      </w:r>
      <w:r w:rsidRPr="00DD5913">
        <w:rPr>
          <w:rFonts w:ascii="AvantGarde Md BT" w:hAnsi="AvantGarde Md BT" w:cs="Tahoma"/>
          <w:color w:val="0070C0"/>
          <w:sz w:val="28"/>
          <w:szCs w:val="32"/>
        </w:rPr>
        <w:t xml:space="preserve"> </w:t>
      </w: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begin">
          <w:ffData>
            <w:name w:val=""/>
            <w:enabled/>
            <w:calcOnExit w:val="0"/>
            <w:ddList>
              <w:result w:val="1"/>
              <w:listEntry w:val="    "/>
              <w:listEntry w:val="bis"/>
            </w:ddList>
          </w:ffData>
        </w:fldChar>
      </w:r>
      <w:r w:rsidRPr="00DD5913">
        <w:rPr>
          <w:rFonts w:ascii="AvantGarde Md BT" w:hAnsi="AvantGarde Md BT" w:cs="Tahoma"/>
          <w:color w:val="0070C0"/>
          <w:sz w:val="28"/>
          <w:szCs w:val="32"/>
        </w:rPr>
        <w:instrText xml:space="preserve"> FORMDROPDOWN </w:instrText>
      </w:r>
      <w:r w:rsidR="00000000">
        <w:rPr>
          <w:rFonts w:ascii="AvantGarde Md BT" w:hAnsi="AvantGarde Md BT" w:cs="Tahoma"/>
          <w:color w:val="0070C0"/>
          <w:sz w:val="28"/>
          <w:szCs w:val="32"/>
        </w:rPr>
      </w:r>
      <w:r w:rsidR="00000000">
        <w:rPr>
          <w:rFonts w:ascii="AvantGarde Md BT" w:hAnsi="AvantGarde Md BT" w:cs="Tahoma"/>
          <w:color w:val="0070C0"/>
          <w:sz w:val="28"/>
          <w:szCs w:val="32"/>
        </w:rPr>
        <w:fldChar w:fldCharType="separate"/>
      </w: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end"/>
      </w:r>
      <w:r w:rsidRPr="00DD5913">
        <w:rPr>
          <w:rFonts w:ascii="AvantGarde Md BT" w:hAnsi="AvantGarde Md BT" w:cs="Tahoma"/>
          <w:color w:val="0070C0"/>
          <w:sz w:val="28"/>
          <w:szCs w:val="32"/>
        </w:rPr>
        <w:t xml:space="preserve"> </w:t>
      </w: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D5913">
        <w:rPr>
          <w:rFonts w:ascii="AvantGarde Md BT" w:hAnsi="AvantGarde Md BT" w:cs="Tahoma"/>
          <w:color w:val="0070C0"/>
          <w:sz w:val="28"/>
          <w:szCs w:val="32"/>
        </w:rPr>
        <w:instrText xml:space="preserve"> FORMTEXT </w:instrText>
      </w:r>
      <w:r w:rsidRPr="00DD5913">
        <w:rPr>
          <w:rFonts w:ascii="AvantGarde Md BT" w:hAnsi="AvantGarde Md BT" w:cs="Tahoma"/>
          <w:color w:val="0070C0"/>
          <w:sz w:val="28"/>
          <w:szCs w:val="32"/>
        </w:rPr>
      </w: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separate"/>
      </w:r>
      <w:r w:rsidR="00C47B64">
        <w:rPr>
          <w:rFonts w:ascii="AvantGarde Md BT" w:hAnsi="AvantGarde Md BT" w:cs="Tahoma"/>
          <w:color w:val="0070C0"/>
          <w:sz w:val="28"/>
          <w:szCs w:val="32"/>
        </w:rPr>
        <w:t>02</w:t>
      </w:r>
      <w:r w:rsidR="0075100C" w:rsidRPr="00DD5913">
        <w:rPr>
          <w:rFonts w:ascii="AvantGarde Md BT" w:hAnsi="AvantGarde Md BT" w:cs="Tahoma"/>
          <w:noProof/>
          <w:color w:val="0070C0"/>
          <w:sz w:val="28"/>
          <w:szCs w:val="32"/>
        </w:rPr>
        <w:t>.</w:t>
      </w:r>
      <w:r w:rsidR="00C47B64">
        <w:rPr>
          <w:rFonts w:ascii="AvantGarde Md BT" w:hAnsi="AvantGarde Md BT" w:cs="Tahoma"/>
          <w:noProof/>
          <w:color w:val="0070C0"/>
          <w:sz w:val="28"/>
          <w:szCs w:val="32"/>
        </w:rPr>
        <w:t>10</w:t>
      </w:r>
      <w:r w:rsidR="0075100C" w:rsidRPr="00DD5913">
        <w:rPr>
          <w:rFonts w:ascii="AvantGarde Md BT" w:hAnsi="AvantGarde Md BT" w:cs="Tahoma"/>
          <w:noProof/>
          <w:color w:val="0070C0"/>
          <w:sz w:val="28"/>
          <w:szCs w:val="32"/>
        </w:rPr>
        <w:t>.2022</w:t>
      </w:r>
      <w:r w:rsidRPr="00DD5913">
        <w:rPr>
          <w:rFonts w:ascii="AvantGarde Md BT" w:hAnsi="AvantGarde Md BT" w:cs="Tahoma"/>
          <w:color w:val="0070C0"/>
          <w:sz w:val="28"/>
          <w:szCs w:val="32"/>
        </w:rPr>
        <w:fldChar w:fldCharType="end"/>
      </w:r>
    </w:p>
    <w:p w14:paraId="538AD9EE" w14:textId="77777777" w:rsidR="003352E4" w:rsidRDefault="003352E4" w:rsidP="002B365E">
      <w:pPr>
        <w:rPr>
          <w:rFonts w:ascii="Tahoma" w:hAnsi="Tahoma" w:cs="Tahoma"/>
        </w:rPr>
      </w:pPr>
    </w:p>
    <w:p w14:paraId="538AD9EF" w14:textId="77777777" w:rsidR="00892439" w:rsidRDefault="00770418" w:rsidP="002B365E">
      <w:pPr>
        <w:rPr>
          <w:rFonts w:ascii="Tahoma" w:hAnsi="Tahoma" w:cs="Tahoma"/>
        </w:rPr>
      </w:pPr>
      <w:r w:rsidRPr="00770418">
        <w:rPr>
          <w:rFonts w:ascii="Tahoma" w:hAnsi="Tahoma" w:cs="Tahoma"/>
        </w:rPr>
        <w:t xml:space="preserve">Die Anmeldung </w:t>
      </w:r>
      <w:r w:rsidR="00FC3501">
        <w:rPr>
          <w:rFonts w:ascii="Tahoma" w:hAnsi="Tahoma" w:cs="Tahoma"/>
        </w:rPr>
        <w:t xml:space="preserve">ausfüllen und </w:t>
      </w:r>
      <w:r w:rsidRPr="00770418">
        <w:rPr>
          <w:rFonts w:ascii="Tahoma" w:hAnsi="Tahoma" w:cs="Tahoma"/>
        </w:rPr>
        <w:t>bitte an folgenden Empfänger weiterleiten:</w:t>
      </w:r>
    </w:p>
    <w:p w14:paraId="538AD9F0" w14:textId="77777777" w:rsidR="003352E4" w:rsidRDefault="003352E4" w:rsidP="002B365E">
      <w:pPr>
        <w:rPr>
          <w:rFonts w:ascii="Tahoma" w:hAnsi="Tahoma" w:cs="Tahoma"/>
        </w:rPr>
      </w:pPr>
    </w:p>
    <w:p w14:paraId="538AD9F1" w14:textId="77777777" w:rsidR="00A5568B" w:rsidRPr="004C3AC8" w:rsidRDefault="00D7641D" w:rsidP="00A5568B">
      <w:pPr>
        <w:rPr>
          <w:rFonts w:ascii="Tahoma" w:hAnsi="Tahoma" w:cs="Tahoma"/>
          <w:b/>
          <w:color w:val="0070C0"/>
        </w:rPr>
      </w:pPr>
      <w:r w:rsidRPr="004C3AC8">
        <w:rPr>
          <w:rFonts w:ascii="Tahoma" w:hAnsi="Tahoma" w:cs="Tahoma"/>
          <w:b/>
          <w:color w:val="0070C0"/>
        </w:rPr>
        <w:t>Adresse Empfänger</w:t>
      </w: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86"/>
        <w:gridCol w:w="7442"/>
      </w:tblGrid>
      <w:tr w:rsidR="00770418" w:rsidRPr="00A5568B" w14:paraId="538AD9F4" w14:textId="77777777" w:rsidTr="009126DC">
        <w:trPr>
          <w:trHeight w:val="283"/>
        </w:trPr>
        <w:tc>
          <w:tcPr>
            <w:tcW w:w="2224" w:type="dxa"/>
            <w:vAlign w:val="center"/>
          </w:tcPr>
          <w:p w14:paraId="538AD9F2" w14:textId="77777777" w:rsidR="00770418" w:rsidRPr="00FC3501" w:rsidRDefault="00770418" w:rsidP="000266B9">
            <w:pPr>
              <w:jc w:val="left"/>
              <w:rPr>
                <w:rFonts w:ascii="Tahoma" w:hAnsi="Tahoma" w:cs="Tahoma"/>
                <w:b/>
              </w:rPr>
            </w:pPr>
            <w:r w:rsidRPr="00FC3501">
              <w:rPr>
                <w:rFonts w:ascii="Tahoma" w:hAnsi="Tahoma" w:cs="Tahoma"/>
                <w:b/>
              </w:rPr>
              <w:t>Name, Vorname</w:t>
            </w:r>
          </w:p>
        </w:tc>
        <w:bookmarkStart w:id="2" w:name="Name1"/>
        <w:tc>
          <w:tcPr>
            <w:tcW w:w="7630" w:type="dxa"/>
            <w:vAlign w:val="center"/>
          </w:tcPr>
          <w:p w14:paraId="538AD9F3" w14:textId="0003E66A" w:rsidR="00770418" w:rsidRDefault="00892439" w:rsidP="000266B9">
            <w:pPr>
              <w:jc w:val="left"/>
              <w:rPr>
                <w:rFonts w:ascii="Tahoma" w:hAnsi="Tahoma" w:cs="Tahoma"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Name1"/>
                  <w:enabled/>
                  <w:calcOnExit w:val="0"/>
                  <w:textInput>
                    <w:default w:val="Hier bitte die Adresse und den Organisator eintragen"/>
                  </w:textInput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="00173532">
              <w:rPr>
                <w:rFonts w:ascii="Tahoma" w:hAnsi="Tahoma" w:cs="Tahoma"/>
                <w:color w:val="0070C0"/>
              </w:rPr>
              <w:t>Gerding, Thomas</w:t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  <w:bookmarkEnd w:id="2"/>
          </w:p>
        </w:tc>
      </w:tr>
      <w:tr w:rsidR="00770418" w:rsidRPr="00A5568B" w14:paraId="538AD9F7" w14:textId="77777777" w:rsidTr="009126DC">
        <w:trPr>
          <w:trHeight w:val="283"/>
        </w:trPr>
        <w:tc>
          <w:tcPr>
            <w:tcW w:w="2224" w:type="dxa"/>
            <w:vAlign w:val="center"/>
          </w:tcPr>
          <w:p w14:paraId="538AD9F5" w14:textId="77777777" w:rsidR="00770418" w:rsidRPr="00FC3501" w:rsidRDefault="00F06786" w:rsidP="000266B9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Adresse</w:t>
            </w:r>
          </w:p>
        </w:tc>
        <w:bookmarkStart w:id="3" w:name="Strasse"/>
        <w:tc>
          <w:tcPr>
            <w:tcW w:w="7630" w:type="dxa"/>
            <w:vAlign w:val="center"/>
          </w:tcPr>
          <w:p w14:paraId="538AD9F6" w14:textId="5A33F6B9" w:rsidR="00770418" w:rsidRPr="001F35E2" w:rsidRDefault="00770418" w:rsidP="000266B9">
            <w:pPr>
              <w:jc w:val="left"/>
              <w:rPr>
                <w:rFonts w:ascii="Tahoma" w:hAnsi="Tahoma" w:cs="Tahoma"/>
                <w:b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Strasse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="006937C9">
              <w:rPr>
                <w:rFonts w:ascii="Tahoma" w:hAnsi="Tahoma" w:cs="Tahoma"/>
                <w:color w:val="0070C0"/>
              </w:rPr>
              <w:t>Rorups Wiese 10</w:t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  <w:bookmarkEnd w:id="3"/>
            <w:r w:rsidR="001F35E2" w:rsidRPr="00FC3501">
              <w:rPr>
                <w:rFonts w:ascii="Tahoma" w:hAnsi="Tahoma" w:cs="Tahoma"/>
                <w:b/>
              </w:rPr>
              <w:t xml:space="preserve"> </w:t>
            </w:r>
            <w:r w:rsidR="001F35E2">
              <w:rPr>
                <w:rFonts w:ascii="Tahoma" w:hAnsi="Tahoma" w:cs="Tahoma"/>
                <w:b/>
              </w:rPr>
              <w:t xml:space="preserve">PLZ </w:t>
            </w:r>
            <w:bookmarkStart w:id="4" w:name="PLZ"/>
            <w:r w:rsidR="001F35E2"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PLZ"/>
                  <w:enabled/>
                  <w:calcOnExit w:val="0"/>
                  <w:textInput/>
                </w:ffData>
              </w:fldChar>
            </w:r>
            <w:r w:rsidR="001F35E2"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="001F35E2" w:rsidRPr="00664552">
              <w:rPr>
                <w:rFonts w:ascii="Tahoma" w:hAnsi="Tahoma" w:cs="Tahoma"/>
                <w:color w:val="0070C0"/>
              </w:rPr>
            </w:r>
            <w:r w:rsidR="001F35E2"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="006937C9">
              <w:rPr>
                <w:rFonts w:ascii="Tahoma" w:hAnsi="Tahoma" w:cs="Tahoma"/>
                <w:color w:val="0070C0"/>
              </w:rPr>
              <w:t>48308</w:t>
            </w:r>
            <w:r w:rsidR="001F35E2" w:rsidRPr="00664552">
              <w:rPr>
                <w:rFonts w:ascii="Tahoma" w:hAnsi="Tahoma" w:cs="Tahoma"/>
                <w:color w:val="0070C0"/>
              </w:rPr>
              <w:fldChar w:fldCharType="end"/>
            </w:r>
            <w:bookmarkEnd w:id="4"/>
            <w:r w:rsidR="001F35E2" w:rsidRPr="00FC3501">
              <w:rPr>
                <w:rFonts w:ascii="Tahoma" w:hAnsi="Tahoma" w:cs="Tahoma"/>
                <w:b/>
              </w:rPr>
              <w:t xml:space="preserve"> Ort</w:t>
            </w:r>
            <w:r w:rsidR="001F35E2">
              <w:rPr>
                <w:rFonts w:ascii="Tahoma" w:hAnsi="Tahoma" w:cs="Tahoma"/>
                <w:b/>
              </w:rPr>
              <w:t xml:space="preserve"> </w:t>
            </w:r>
            <w:r w:rsidR="001F35E2"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Ort"/>
                  <w:enabled/>
                  <w:calcOnExit w:val="0"/>
                  <w:textInput/>
                </w:ffData>
              </w:fldChar>
            </w:r>
            <w:r w:rsidR="001F35E2"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="001F35E2" w:rsidRPr="00664552">
              <w:rPr>
                <w:rFonts w:ascii="Tahoma" w:hAnsi="Tahoma" w:cs="Tahoma"/>
                <w:color w:val="0070C0"/>
              </w:rPr>
            </w:r>
            <w:r w:rsidR="001F35E2"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="006937C9">
              <w:rPr>
                <w:rFonts w:ascii="Tahoma" w:hAnsi="Tahoma" w:cs="Tahoma"/>
                <w:color w:val="0070C0"/>
              </w:rPr>
              <w:t>Senden</w:t>
            </w:r>
            <w:r w:rsidR="001F35E2" w:rsidRPr="00664552">
              <w:rPr>
                <w:rFonts w:ascii="Tahoma" w:hAnsi="Tahoma" w:cs="Tahoma"/>
                <w:color w:val="0070C0"/>
              </w:rPr>
              <w:fldChar w:fldCharType="end"/>
            </w:r>
          </w:p>
        </w:tc>
      </w:tr>
      <w:tr w:rsidR="00770418" w:rsidRPr="00A5568B" w14:paraId="538AD9FA" w14:textId="77777777" w:rsidTr="009126DC">
        <w:trPr>
          <w:trHeight w:val="283"/>
        </w:trPr>
        <w:tc>
          <w:tcPr>
            <w:tcW w:w="2224" w:type="dxa"/>
            <w:vAlign w:val="center"/>
          </w:tcPr>
          <w:p w14:paraId="538AD9F8" w14:textId="77777777" w:rsidR="00770418" w:rsidRPr="00FC3501" w:rsidRDefault="00770418" w:rsidP="00F06786">
            <w:pPr>
              <w:jc w:val="left"/>
              <w:rPr>
                <w:rFonts w:ascii="Tahoma" w:hAnsi="Tahoma" w:cs="Tahoma"/>
                <w:b/>
              </w:rPr>
            </w:pPr>
            <w:r w:rsidRPr="00FC3501">
              <w:rPr>
                <w:rFonts w:ascii="Tahoma" w:hAnsi="Tahoma" w:cs="Tahoma"/>
                <w:b/>
              </w:rPr>
              <w:t>Tel</w:t>
            </w:r>
            <w:r w:rsidR="006A62CE">
              <w:rPr>
                <w:rFonts w:ascii="Tahoma" w:hAnsi="Tahoma" w:cs="Tahoma"/>
                <w:b/>
              </w:rPr>
              <w:t>efon</w:t>
            </w:r>
            <w:r w:rsidR="00F06786">
              <w:rPr>
                <w:rFonts w:ascii="Tahoma" w:hAnsi="Tahoma" w:cs="Tahoma"/>
                <w:b/>
              </w:rPr>
              <w:t xml:space="preserve"> </w:t>
            </w:r>
          </w:p>
        </w:tc>
        <w:bookmarkStart w:id="5" w:name="Tel1"/>
        <w:tc>
          <w:tcPr>
            <w:tcW w:w="7630" w:type="dxa"/>
            <w:vAlign w:val="center"/>
          </w:tcPr>
          <w:p w14:paraId="538AD9F9" w14:textId="239559C5" w:rsidR="00770418" w:rsidRDefault="00770418" w:rsidP="009126DC">
            <w:pPr>
              <w:jc w:val="left"/>
              <w:rPr>
                <w:rFonts w:ascii="Tahoma" w:hAnsi="Tahoma" w:cs="Tahoma"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Tel1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  <w:bookmarkEnd w:id="5"/>
            <w:r w:rsidR="009126DC">
              <w:rPr>
                <w:rFonts w:ascii="Tahoma" w:hAnsi="Tahoma" w:cs="Tahoma"/>
              </w:rPr>
              <w:t xml:space="preserve">   </w:t>
            </w:r>
            <w:r w:rsidR="009126DC" w:rsidRPr="009126DC">
              <w:rPr>
                <w:rFonts w:ascii="Tahoma" w:hAnsi="Tahoma" w:cs="Tahoma"/>
                <w:b/>
              </w:rPr>
              <w:t>Telefax</w:t>
            </w:r>
            <w:r w:rsidR="009126DC">
              <w:rPr>
                <w:rFonts w:ascii="Tahoma" w:hAnsi="Tahoma" w:cs="Tahoma"/>
              </w:rPr>
              <w:t xml:space="preserve"> </w:t>
            </w:r>
            <w:r w:rsidR="009126DC"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Fax1"/>
                  <w:enabled/>
                  <w:calcOnExit w:val="0"/>
                  <w:textInput/>
                </w:ffData>
              </w:fldChar>
            </w:r>
            <w:r w:rsidR="009126DC"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="009126DC" w:rsidRPr="00664552">
              <w:rPr>
                <w:rFonts w:ascii="Tahoma" w:hAnsi="Tahoma" w:cs="Tahoma"/>
                <w:color w:val="0070C0"/>
              </w:rPr>
            </w:r>
            <w:r w:rsidR="009126DC"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="00C47B64">
              <w:rPr>
                <w:rFonts w:ascii="Tahoma" w:hAnsi="Tahoma" w:cs="Tahoma"/>
                <w:color w:val="0070C0"/>
              </w:rPr>
              <w:t> </w:t>
            </w:r>
            <w:r w:rsidR="009126DC" w:rsidRPr="00664552">
              <w:rPr>
                <w:rFonts w:ascii="Tahoma" w:hAnsi="Tahoma" w:cs="Tahoma"/>
                <w:color w:val="0070C0"/>
              </w:rPr>
              <w:fldChar w:fldCharType="end"/>
            </w:r>
          </w:p>
        </w:tc>
      </w:tr>
      <w:tr w:rsidR="009126DC" w:rsidRPr="00A5568B" w14:paraId="538AD9FD" w14:textId="77777777" w:rsidTr="009126DC">
        <w:trPr>
          <w:trHeight w:val="283"/>
        </w:trPr>
        <w:tc>
          <w:tcPr>
            <w:tcW w:w="2224" w:type="dxa"/>
            <w:vAlign w:val="center"/>
          </w:tcPr>
          <w:p w14:paraId="538AD9FB" w14:textId="77777777" w:rsidR="009126DC" w:rsidRPr="00FC3501" w:rsidRDefault="009126DC" w:rsidP="00127CA7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Mobiltelefon</w:t>
            </w:r>
          </w:p>
        </w:tc>
        <w:bookmarkStart w:id="6" w:name="Mail1"/>
        <w:tc>
          <w:tcPr>
            <w:tcW w:w="7630" w:type="dxa"/>
            <w:vAlign w:val="center"/>
          </w:tcPr>
          <w:p w14:paraId="538AD9FC" w14:textId="30BFB90B" w:rsidR="009126DC" w:rsidRDefault="009126DC" w:rsidP="001F35E2">
            <w:pPr>
              <w:jc w:val="left"/>
              <w:rPr>
                <w:rFonts w:ascii="Tahoma" w:hAnsi="Tahoma" w:cs="Tahoma"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Mail1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="006937C9">
              <w:rPr>
                <w:rFonts w:ascii="Tahoma" w:hAnsi="Tahoma" w:cs="Tahoma"/>
                <w:color w:val="0070C0"/>
              </w:rPr>
              <w:t>0173-</w:t>
            </w:r>
            <w:r w:rsidR="007901CF">
              <w:rPr>
                <w:rFonts w:ascii="Tahoma" w:hAnsi="Tahoma" w:cs="Tahoma"/>
                <w:color w:val="0070C0"/>
              </w:rPr>
              <w:t>5777517</w:t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  <w:bookmarkEnd w:id="6"/>
            <w:r w:rsidR="001F35E2" w:rsidRPr="00664552">
              <w:rPr>
                <w:rFonts w:ascii="Tahoma" w:hAnsi="Tahoma" w:cs="Tahoma"/>
                <w:b/>
                <w:color w:val="0070C0"/>
              </w:rPr>
              <w:t xml:space="preserve"> </w:t>
            </w:r>
            <w:r w:rsidR="001F35E2">
              <w:rPr>
                <w:rFonts w:ascii="Tahoma" w:hAnsi="Tahoma" w:cs="Tahoma"/>
                <w:b/>
              </w:rPr>
              <w:t xml:space="preserve">  E-Mail</w:t>
            </w:r>
            <w:r>
              <w:rPr>
                <w:rFonts w:ascii="Tahoma" w:hAnsi="Tahoma" w:cs="Tahoma"/>
                <w:b/>
              </w:rPr>
              <w:t xml:space="preserve"> </w:t>
            </w:r>
            <w:bookmarkStart w:id="7" w:name="Mobil1"/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Mobil1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="007901CF">
              <w:rPr>
                <w:rFonts w:ascii="Tahoma" w:hAnsi="Tahoma" w:cs="Tahoma"/>
                <w:color w:val="0070C0"/>
              </w:rPr>
              <w:t>t.gerding@</w:t>
            </w:r>
            <w:r w:rsidR="00C03A41">
              <w:rPr>
                <w:rFonts w:ascii="Tahoma" w:hAnsi="Tahoma" w:cs="Tahoma"/>
                <w:color w:val="0070C0"/>
              </w:rPr>
              <w:t>phoenix-reisemobil-club.com</w:t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  <w:bookmarkEnd w:id="7"/>
          </w:p>
        </w:tc>
      </w:tr>
    </w:tbl>
    <w:p w14:paraId="538AD9FE" w14:textId="77777777" w:rsidR="003352E4" w:rsidRPr="00111CB2" w:rsidRDefault="003352E4" w:rsidP="00A5568B">
      <w:pPr>
        <w:rPr>
          <w:rFonts w:ascii="Tahoma" w:hAnsi="Tahoma" w:cs="Tahoma"/>
          <w:sz w:val="8"/>
          <w:szCs w:val="8"/>
        </w:rPr>
      </w:pPr>
    </w:p>
    <w:tbl>
      <w:tblPr>
        <w:tblStyle w:val="Tabellenraster"/>
        <w:tblW w:w="98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5"/>
      </w:tblGrid>
      <w:tr w:rsidR="00D7641D" w14:paraId="538ADA00" w14:textId="77777777" w:rsidTr="00B34742">
        <w:tc>
          <w:tcPr>
            <w:tcW w:w="9865" w:type="dxa"/>
          </w:tcPr>
          <w:p w14:paraId="538AD9FF" w14:textId="56FE237B" w:rsidR="00D7641D" w:rsidRDefault="00D7641D" w:rsidP="00D7641D">
            <w:pPr>
              <w:rPr>
                <w:rFonts w:ascii="Tahoma" w:hAnsi="Tahoma" w:cs="Tahoma"/>
              </w:rPr>
            </w:pPr>
            <w:r w:rsidRPr="00A5568B">
              <w:rPr>
                <w:rFonts w:ascii="Tahoma" w:hAnsi="Tahoma" w:cs="Tahoma"/>
                <w:b/>
              </w:rPr>
              <w:t>Anmeldeschluss ist der</w:t>
            </w:r>
            <w:r>
              <w:rPr>
                <w:rFonts w:ascii="Tahoma" w:hAnsi="Tahoma" w:cs="Tahoma"/>
                <w:b/>
              </w:rPr>
              <w:t xml:space="preserve"> </w:t>
            </w:r>
            <w:bookmarkStart w:id="8" w:name="Anmeldeschluss"/>
            <w:r w:rsidRPr="004C3AC8">
              <w:rPr>
                <w:rFonts w:ascii="Tahoma" w:hAnsi="Tahoma" w:cs="Tahoma"/>
                <w:b/>
                <w:color w:val="0070C0"/>
              </w:rPr>
              <w:fldChar w:fldCharType="begin">
                <w:ffData>
                  <w:name w:val="Anmeldeschluss"/>
                  <w:enabled/>
                  <w:calcOnExit w:val="0"/>
                  <w:textInput/>
                </w:ffData>
              </w:fldChar>
            </w:r>
            <w:r w:rsidRPr="004C3AC8">
              <w:rPr>
                <w:rFonts w:ascii="Tahoma" w:hAnsi="Tahoma" w:cs="Tahoma"/>
                <w:b/>
                <w:color w:val="0070C0"/>
              </w:rPr>
              <w:instrText xml:space="preserve"> FORMTEXT </w:instrText>
            </w:r>
            <w:r w:rsidRPr="004C3AC8">
              <w:rPr>
                <w:rFonts w:ascii="Tahoma" w:hAnsi="Tahoma" w:cs="Tahoma"/>
                <w:b/>
                <w:color w:val="0070C0"/>
              </w:rPr>
            </w:r>
            <w:r w:rsidRPr="004C3AC8">
              <w:rPr>
                <w:rFonts w:ascii="Tahoma" w:hAnsi="Tahoma" w:cs="Tahoma"/>
                <w:b/>
                <w:color w:val="0070C0"/>
              </w:rPr>
              <w:fldChar w:fldCharType="separate"/>
            </w:r>
            <w:r w:rsidR="00C47B64">
              <w:rPr>
                <w:rFonts w:ascii="Tahoma" w:hAnsi="Tahoma" w:cs="Tahoma"/>
                <w:b/>
                <w:noProof/>
                <w:color w:val="0070C0"/>
              </w:rPr>
              <w:t>18.</w:t>
            </w:r>
            <w:r w:rsidR="004A376E">
              <w:rPr>
                <w:rFonts w:ascii="Tahoma" w:hAnsi="Tahoma" w:cs="Tahoma"/>
                <w:b/>
                <w:noProof/>
                <w:color w:val="0070C0"/>
              </w:rPr>
              <w:t>0</w:t>
            </w:r>
            <w:r w:rsidR="00C47B64">
              <w:rPr>
                <w:rFonts w:ascii="Tahoma" w:hAnsi="Tahoma" w:cs="Tahoma"/>
                <w:b/>
                <w:noProof/>
                <w:color w:val="0070C0"/>
              </w:rPr>
              <w:t>9</w:t>
            </w:r>
            <w:r w:rsidR="004A376E">
              <w:rPr>
                <w:rFonts w:ascii="Tahoma" w:hAnsi="Tahoma" w:cs="Tahoma"/>
                <w:b/>
                <w:noProof/>
                <w:color w:val="0070C0"/>
              </w:rPr>
              <w:t>.2022</w:t>
            </w:r>
            <w:r w:rsidRPr="004C3AC8">
              <w:rPr>
                <w:rFonts w:ascii="Tahoma" w:hAnsi="Tahoma" w:cs="Tahoma"/>
                <w:b/>
                <w:color w:val="0070C0"/>
              </w:rPr>
              <w:fldChar w:fldCharType="end"/>
            </w:r>
            <w:bookmarkEnd w:id="8"/>
          </w:p>
        </w:tc>
      </w:tr>
    </w:tbl>
    <w:p w14:paraId="538ADA01" w14:textId="77777777" w:rsidR="003352E4" w:rsidRPr="00111CB2" w:rsidRDefault="003352E4" w:rsidP="00A5568B">
      <w:pPr>
        <w:rPr>
          <w:rFonts w:ascii="Tahoma" w:hAnsi="Tahoma" w:cs="Tahoma"/>
          <w:sz w:val="8"/>
          <w:szCs w:val="8"/>
        </w:rPr>
      </w:pPr>
    </w:p>
    <w:p w14:paraId="538ADA02" w14:textId="77777777" w:rsidR="00A5568B" w:rsidRDefault="00A5568B" w:rsidP="00A5568B">
      <w:pPr>
        <w:rPr>
          <w:rFonts w:ascii="Tahoma" w:hAnsi="Tahoma" w:cs="Tahoma"/>
        </w:rPr>
      </w:pPr>
      <w:r w:rsidRPr="00A5568B">
        <w:rPr>
          <w:rFonts w:ascii="Tahoma" w:hAnsi="Tahoma" w:cs="Tahoma"/>
        </w:rPr>
        <w:t xml:space="preserve">Hiermit melde ich mich </w:t>
      </w:r>
      <w:r w:rsidR="00D7641D">
        <w:rPr>
          <w:rFonts w:ascii="Tahoma" w:hAnsi="Tahoma" w:cs="Tahoma"/>
        </w:rPr>
        <w:t xml:space="preserve">/ uns </w:t>
      </w:r>
      <w:r w:rsidRPr="00A5568B">
        <w:rPr>
          <w:rFonts w:ascii="Tahoma" w:hAnsi="Tahoma" w:cs="Tahoma"/>
        </w:rPr>
        <w:t xml:space="preserve">verbindlich für die </w:t>
      </w:r>
      <w:r w:rsidR="00D7641D">
        <w:rPr>
          <w:rFonts w:ascii="Tahoma" w:hAnsi="Tahoma" w:cs="Tahoma"/>
        </w:rPr>
        <w:t xml:space="preserve">o.g. </w:t>
      </w:r>
      <w:r w:rsidRPr="00A5568B">
        <w:rPr>
          <w:rFonts w:ascii="Tahoma" w:hAnsi="Tahoma" w:cs="Tahoma"/>
        </w:rPr>
        <w:t>Veranstaltung an:</w:t>
      </w:r>
    </w:p>
    <w:tbl>
      <w:tblPr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35"/>
        <w:gridCol w:w="1701"/>
        <w:gridCol w:w="1275"/>
        <w:gridCol w:w="709"/>
        <w:gridCol w:w="567"/>
        <w:gridCol w:w="1134"/>
        <w:gridCol w:w="1134"/>
        <w:gridCol w:w="1099"/>
      </w:tblGrid>
      <w:tr w:rsidR="00877509" w14:paraId="538ADA05" w14:textId="77777777" w:rsidTr="00877509">
        <w:trPr>
          <w:trHeight w:val="28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8ADA03" w14:textId="77777777" w:rsidR="00877509" w:rsidRDefault="00877509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Anreise</w:t>
            </w:r>
          </w:p>
        </w:tc>
        <w:tc>
          <w:tcPr>
            <w:tcW w:w="76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DA04" w14:textId="77777777" w:rsidR="00877509" w:rsidRDefault="00877509" w:rsidP="00D97B65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am </w:t>
            </w:r>
            <w:r w:rsidRPr="003F34B1">
              <w:rPr>
                <w:rFonts w:ascii="Tahoma" w:hAnsi="Tahoma" w:cs="Tahoma"/>
                <w:color w:val="0070C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"/>
                  </w:textInput>
                </w:ffData>
              </w:fldChar>
            </w:r>
            <w:r w:rsidRPr="003F34B1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3F34B1">
              <w:rPr>
                <w:rFonts w:ascii="Tahoma" w:hAnsi="Tahoma" w:cs="Tahoma"/>
                <w:color w:val="0070C0"/>
              </w:rPr>
            </w:r>
            <w:r w:rsidRPr="003F34B1">
              <w:rPr>
                <w:rFonts w:ascii="Tahoma" w:hAnsi="Tahoma" w:cs="Tahoma"/>
                <w:color w:val="0070C0"/>
              </w:rPr>
              <w:fldChar w:fldCharType="separate"/>
            </w:r>
            <w:r w:rsidRPr="003F34B1">
              <w:rPr>
                <w:rFonts w:ascii="Tahoma" w:hAnsi="Tahoma" w:cs="Tahoma"/>
                <w:noProof/>
                <w:color w:val="0070C0"/>
              </w:rPr>
              <w:t xml:space="preserve">        </w:t>
            </w:r>
            <w:r w:rsidR="00D97B65">
              <w:rPr>
                <w:rFonts w:ascii="Tahoma" w:hAnsi="Tahoma" w:cs="Tahoma"/>
                <w:noProof/>
                <w:color w:val="0070C0"/>
              </w:rPr>
              <w:t xml:space="preserve">       </w:t>
            </w:r>
            <w:r w:rsidRPr="003F34B1">
              <w:rPr>
                <w:rFonts w:ascii="Tahoma" w:hAnsi="Tahoma" w:cs="Tahoma"/>
                <w:color w:val="0070C0"/>
              </w:rPr>
              <w:fldChar w:fldCharType="end"/>
            </w:r>
            <w:r>
              <w:rPr>
                <w:rFonts w:ascii="Tahoma" w:hAnsi="Tahoma" w:cs="Tahoma"/>
              </w:rPr>
              <w:t xml:space="preserve">, ich komme mit PKW </w:t>
            </w: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FORMCHECKBOX </w:instrText>
            </w:r>
            <w:r w:rsidR="00000000">
              <w:rPr>
                <w:rFonts w:ascii="Tahoma" w:hAnsi="Tahoma" w:cs="Tahoma"/>
                <w:color w:val="0070C0"/>
              </w:rPr>
            </w:r>
            <w:r w:rsidR="00000000">
              <w:rPr>
                <w:rFonts w:ascii="Tahoma" w:hAnsi="Tahoma" w:cs="Tahoma"/>
                <w:color w:val="0070C0"/>
              </w:rPr>
              <w:fldChar w:fldCharType="separate"/>
            </w:r>
            <w:r w:rsidRPr="00664552">
              <w:rPr>
                <w:color w:val="0070C0"/>
              </w:rPr>
              <w:fldChar w:fldCharType="end"/>
            </w:r>
            <w:r>
              <w:rPr>
                <w:rFonts w:ascii="Tahoma" w:hAnsi="Tahoma" w:cs="Tahoma"/>
              </w:rPr>
              <w:t xml:space="preserve">, Wohnmobil </w:t>
            </w:r>
            <w:r w:rsidR="00664552"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4552" w:rsidRPr="00664552">
              <w:rPr>
                <w:rFonts w:ascii="Tahoma" w:hAnsi="Tahoma" w:cs="Tahoma"/>
                <w:color w:val="0070C0"/>
              </w:rPr>
              <w:instrText xml:space="preserve"> FORMCHECKBOX </w:instrText>
            </w:r>
            <w:r w:rsidR="00000000">
              <w:rPr>
                <w:rFonts w:ascii="Tahoma" w:hAnsi="Tahoma" w:cs="Tahoma"/>
                <w:color w:val="0070C0"/>
              </w:rPr>
            </w:r>
            <w:r w:rsidR="00000000">
              <w:rPr>
                <w:rFonts w:ascii="Tahoma" w:hAnsi="Tahoma" w:cs="Tahoma"/>
                <w:color w:val="0070C0"/>
              </w:rPr>
              <w:fldChar w:fldCharType="separate"/>
            </w:r>
            <w:r w:rsidR="00664552" w:rsidRPr="00664552">
              <w:rPr>
                <w:color w:val="0070C0"/>
              </w:rPr>
              <w:fldChar w:fldCharType="end"/>
            </w:r>
          </w:p>
        </w:tc>
      </w:tr>
      <w:tr w:rsidR="00D401CB" w14:paraId="538ADA0A" w14:textId="77777777" w:rsidTr="00663094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8ADA06" w14:textId="77777777" w:rsidR="00D401CB" w:rsidRDefault="00D401CB" w:rsidP="00D401CB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Vor- u. Zuname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14:paraId="538ADA07" w14:textId="77777777" w:rsidR="00D401CB" w:rsidRPr="00664552" w:rsidRDefault="00D401CB" w:rsidP="00D401CB">
            <w:pPr>
              <w:jc w:val="left"/>
              <w:rPr>
                <w:rFonts w:ascii="Tahoma" w:hAnsi="Tahoma" w:cs="Tahoma"/>
                <w:color w:val="0070C0"/>
              </w:rPr>
            </w:pPr>
            <w:r w:rsidRPr="00664552">
              <w:rPr>
                <w:color w:val="0070C0"/>
              </w:rPr>
              <w:fldChar w:fldCharType="begin">
                <w:ffData>
                  <w:name w:val="Name2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color w:val="0070C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8ADA08" w14:textId="77777777" w:rsidR="00D401CB" w:rsidRDefault="00D401CB" w:rsidP="00D401CB">
            <w:r>
              <w:rPr>
                <w:rFonts w:ascii="Tahoma" w:hAnsi="Tahoma" w:cs="Tahoma"/>
                <w:b/>
              </w:rPr>
              <w:t>Forum-Nick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38ADA09" w14:textId="77777777" w:rsidR="00D401CB" w:rsidRDefault="00D401CB" w:rsidP="00D401CB">
            <w:r w:rsidRPr="00664552">
              <w:rPr>
                <w:color w:val="0070C0"/>
              </w:rPr>
              <w:fldChar w:fldCharType="begin">
                <w:ffData>
                  <w:name w:val="Name2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color w:val="0070C0"/>
              </w:rPr>
              <w:fldChar w:fldCharType="end"/>
            </w:r>
          </w:p>
        </w:tc>
      </w:tr>
      <w:tr w:rsidR="00D401CB" w14:paraId="538ADA0F" w14:textId="77777777" w:rsidTr="00663094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8ADA0B" w14:textId="77777777" w:rsidR="00D401CB" w:rsidRDefault="00D401CB" w:rsidP="00264053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Vor- u. Zuname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14:paraId="538ADA0C" w14:textId="77777777" w:rsidR="00D401CB" w:rsidRPr="00664552" w:rsidRDefault="00D401CB" w:rsidP="00264053">
            <w:pPr>
              <w:jc w:val="left"/>
              <w:rPr>
                <w:rFonts w:ascii="Tahoma" w:hAnsi="Tahoma" w:cs="Tahoma"/>
                <w:color w:val="0070C0"/>
              </w:rPr>
            </w:pPr>
            <w:r w:rsidRPr="00664552">
              <w:rPr>
                <w:color w:val="0070C0"/>
              </w:rPr>
              <w:fldChar w:fldCharType="begin">
                <w:ffData>
                  <w:name w:val="Name2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color w:val="0070C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8ADA0D" w14:textId="77777777" w:rsidR="00D401CB" w:rsidRDefault="00D401CB" w:rsidP="00264053">
            <w:r>
              <w:rPr>
                <w:rFonts w:ascii="Tahoma" w:hAnsi="Tahoma" w:cs="Tahoma"/>
                <w:b/>
              </w:rPr>
              <w:t>Forum-Nick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38ADA0E" w14:textId="77777777" w:rsidR="00D401CB" w:rsidRDefault="00D401CB" w:rsidP="00264053">
            <w:r w:rsidRPr="00664552">
              <w:rPr>
                <w:color w:val="0070C0"/>
              </w:rPr>
              <w:fldChar w:fldCharType="begin">
                <w:ffData>
                  <w:name w:val="Name2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color w:val="0070C0"/>
              </w:rPr>
              <w:fldChar w:fldCharType="end"/>
            </w:r>
          </w:p>
        </w:tc>
      </w:tr>
      <w:tr w:rsidR="00D401CB" w14:paraId="538ADA12" w14:textId="77777777" w:rsidTr="00663094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8ADA10" w14:textId="77777777" w:rsidR="00D401CB" w:rsidRDefault="00D401CB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Weitere Namen</w:t>
            </w:r>
          </w:p>
        </w:tc>
        <w:tc>
          <w:tcPr>
            <w:tcW w:w="76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ADA11" w14:textId="77777777" w:rsidR="00D401CB" w:rsidRPr="00664552" w:rsidRDefault="00D401CB">
            <w:pPr>
              <w:jc w:val="left"/>
              <w:rPr>
                <w:color w:val="0070C0"/>
              </w:rPr>
            </w:pPr>
            <w:r w:rsidRPr="00664552">
              <w:rPr>
                <w:color w:val="0070C0"/>
              </w:rPr>
              <w:fldChar w:fldCharType="begin">
                <w:ffData>
                  <w:name w:val="WeitereNamen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color w:val="0070C0"/>
              </w:rPr>
              <w:fldChar w:fldCharType="end"/>
            </w:r>
          </w:p>
        </w:tc>
      </w:tr>
      <w:tr w:rsidR="00D401CB" w14:paraId="538ADA17" w14:textId="77777777" w:rsidTr="00663094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8ADA13" w14:textId="77777777" w:rsidR="00D401CB" w:rsidRDefault="00D401CB" w:rsidP="00D401CB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Straße + Nr.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8ADA14" w14:textId="77777777" w:rsidR="00D401CB" w:rsidRPr="00664552" w:rsidRDefault="00D401CB" w:rsidP="00D401CB">
            <w:pPr>
              <w:jc w:val="left"/>
              <w:rPr>
                <w:rFonts w:ascii="Tahoma" w:hAnsi="Tahoma" w:cs="Tahoma"/>
                <w:color w:val="0070C0"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538ADA15" w14:textId="77777777" w:rsidR="00D401CB" w:rsidRDefault="00D401CB" w:rsidP="00D401CB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PLZ/Ort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DA16" w14:textId="77777777" w:rsidR="00D401CB" w:rsidRPr="00664552" w:rsidRDefault="00D401CB" w:rsidP="00D401CB">
            <w:pPr>
              <w:jc w:val="left"/>
              <w:rPr>
                <w:rFonts w:ascii="Tahoma" w:hAnsi="Tahoma" w:cs="Tahoma"/>
                <w:color w:val="0070C0"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</w:p>
        </w:tc>
      </w:tr>
      <w:tr w:rsidR="00D401CB" w14:paraId="538ADA1C" w14:textId="77777777" w:rsidTr="00663094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8ADA18" w14:textId="77777777" w:rsidR="00D401CB" w:rsidRDefault="00D401CB" w:rsidP="00D401CB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Telefon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8ADA19" w14:textId="77777777" w:rsidR="00D401CB" w:rsidRPr="00664552" w:rsidRDefault="00D401CB" w:rsidP="00D401CB">
            <w:pPr>
              <w:jc w:val="left"/>
              <w:rPr>
                <w:rFonts w:ascii="Tahoma" w:hAnsi="Tahoma" w:cs="Tahoma"/>
                <w:color w:val="0070C0"/>
              </w:rPr>
            </w:pPr>
            <w:r w:rsidRPr="00664552">
              <w:rPr>
                <w:color w:val="0070C0"/>
              </w:rPr>
              <w:fldChar w:fldCharType="begin">
                <w:ffData>
                  <w:name w:val="Tel2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color w:val="0070C0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vAlign w:val="center"/>
            <w:hideMark/>
          </w:tcPr>
          <w:p w14:paraId="538ADA1A" w14:textId="77777777" w:rsidR="00D401CB" w:rsidRDefault="0092519D" w:rsidP="0092519D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E-Mail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DA1B" w14:textId="77777777" w:rsidR="00D401CB" w:rsidRPr="00664552" w:rsidRDefault="00D401CB" w:rsidP="00D401CB">
            <w:pPr>
              <w:jc w:val="left"/>
              <w:rPr>
                <w:rFonts w:ascii="Tahoma" w:hAnsi="Tahoma" w:cs="Tahoma"/>
                <w:color w:val="0070C0"/>
              </w:rPr>
            </w:pPr>
            <w:r w:rsidRPr="00664552">
              <w:rPr>
                <w:color w:val="0070C0"/>
              </w:rPr>
              <w:fldChar w:fldCharType="begin">
                <w:ffData>
                  <w:name w:val="Fax2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color w:val="0070C0"/>
              </w:rPr>
              <w:fldChar w:fldCharType="end"/>
            </w:r>
          </w:p>
        </w:tc>
      </w:tr>
      <w:tr w:rsidR="00663094" w14:paraId="538ADA23" w14:textId="77777777" w:rsidTr="008F55A2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8ADA1D" w14:textId="77777777" w:rsidR="00663094" w:rsidRDefault="00663094" w:rsidP="00663094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Mobiltelefon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8ADA1E" w14:textId="77777777" w:rsidR="00663094" w:rsidRPr="00664552" w:rsidRDefault="00663094" w:rsidP="00663094">
            <w:pPr>
              <w:jc w:val="left"/>
              <w:rPr>
                <w:rFonts w:ascii="Tahoma" w:hAnsi="Tahoma" w:cs="Tahoma"/>
                <w:color w:val="0070C0"/>
              </w:rPr>
            </w:pPr>
            <w:r w:rsidRPr="00664552">
              <w:rPr>
                <w:color w:val="0070C0"/>
              </w:rPr>
              <w:fldChar w:fldCharType="begin">
                <w:ffData>
                  <w:name w:val="Mobil2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color w:val="0070C0"/>
              </w:rPr>
              <w:fldChar w:fldCharType="end"/>
            </w:r>
          </w:p>
        </w:tc>
        <w:tc>
          <w:tcPr>
            <w:tcW w:w="1276" w:type="dxa"/>
            <w:gridSpan w:val="2"/>
            <w:vAlign w:val="center"/>
            <w:hideMark/>
          </w:tcPr>
          <w:p w14:paraId="538ADA1F" w14:textId="77777777" w:rsidR="00663094" w:rsidRDefault="00663094" w:rsidP="00663094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KFZ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vAlign w:val="center"/>
            <w:hideMark/>
          </w:tcPr>
          <w:p w14:paraId="538ADA20" w14:textId="77777777" w:rsidR="00663094" w:rsidRDefault="00663094" w:rsidP="00663094">
            <w:pPr>
              <w:jc w:val="left"/>
              <w:rPr>
                <w:rFonts w:ascii="Tahoma" w:hAnsi="Tahoma" w:cs="Tahoma"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Fahrzeugtyp2"/>
                  <w:enabled/>
                  <w:calcOnExit w:val="0"/>
                  <w:textInput>
                    <w:default w:val="      "/>
                  </w:textInput>
                </w:ffData>
              </w:fldChar>
            </w:r>
            <w:bookmarkStart w:id="9" w:name="Fahrzeugtyp2"/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 xml:space="preserve">      </w:t>
            </w:r>
            <w:r w:rsidRPr="00664552">
              <w:rPr>
                <w:color w:val="0070C0"/>
              </w:rPr>
              <w:fldChar w:fldCharType="end"/>
            </w:r>
            <w:bookmarkEnd w:id="9"/>
            <w:r>
              <w:rPr>
                <w:rFonts w:ascii="Tahoma" w:hAnsi="Tahoma" w:cs="Tahoma"/>
              </w:rPr>
              <w:t xml:space="preserve"> 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38ADA21" w14:textId="77777777" w:rsidR="00663094" w:rsidRDefault="00663094" w:rsidP="00663094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Höhe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14:paraId="538ADA22" w14:textId="77777777" w:rsidR="00663094" w:rsidRDefault="00663094" w:rsidP="00663094">
            <w:pPr>
              <w:jc w:val="left"/>
              <w:rPr>
                <w:rFonts w:ascii="Tahoma" w:hAnsi="Tahoma" w:cs="Tahoma"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Fahrzeugtyp3"/>
                  <w:enabled/>
                  <w:calcOnExit w:val="0"/>
                  <w:textInput>
                    <w:default w:val="       "/>
                  </w:textInput>
                </w:ffData>
              </w:fldChar>
            </w:r>
            <w:bookmarkStart w:id="10" w:name="Fahrzeugtyp3"/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 xml:space="preserve">       </w:t>
            </w:r>
            <w:r w:rsidRPr="00664552">
              <w:rPr>
                <w:color w:val="0070C0"/>
              </w:rPr>
              <w:fldChar w:fldCharType="end"/>
            </w:r>
            <w:bookmarkEnd w:id="10"/>
            <w:r>
              <w:rPr>
                <w:rFonts w:ascii="Tahoma" w:hAnsi="Tahoma" w:cs="Tahoma"/>
              </w:rPr>
              <w:t xml:space="preserve"> m</w:t>
            </w:r>
          </w:p>
        </w:tc>
      </w:tr>
      <w:tr w:rsidR="00663094" w14:paraId="538ADA2B" w14:textId="77777777" w:rsidTr="008F55A2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8ADA24" w14:textId="77777777" w:rsidR="00663094" w:rsidRDefault="00663094" w:rsidP="00663094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Teilnehmerzahl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8ADA25" w14:textId="77777777" w:rsidR="00663094" w:rsidRDefault="00663094" w:rsidP="00663094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Erwachsene</w:t>
            </w:r>
          </w:p>
        </w:tc>
        <w:bookmarkStart w:id="11" w:name="Dropdown1"/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8ADA26" w14:textId="77777777" w:rsidR="00663094" w:rsidRDefault="00663094" w:rsidP="00663094">
            <w:pPr>
              <w:jc w:val="left"/>
              <w:rPr>
                <w:rFonts w:ascii="Tahoma" w:hAnsi="Tahoma" w:cs="Tahoma"/>
              </w:rPr>
            </w:pPr>
            <w:r w:rsidRPr="004C3AC8">
              <w:rPr>
                <w:rFonts w:ascii="Tahoma" w:hAnsi="Tahoma" w:cs="Tahoma"/>
                <w:color w:val="0070C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4C3AC8">
              <w:rPr>
                <w:rFonts w:ascii="Tahoma" w:hAnsi="Tahoma" w:cs="Tahoma"/>
                <w:color w:val="0070C0"/>
              </w:rPr>
              <w:instrText xml:space="preserve"> FORMDROPDOWN </w:instrText>
            </w:r>
            <w:r w:rsidR="00000000">
              <w:rPr>
                <w:rFonts w:ascii="Tahoma" w:hAnsi="Tahoma" w:cs="Tahoma"/>
                <w:color w:val="0070C0"/>
              </w:rPr>
            </w:r>
            <w:r w:rsidR="00000000">
              <w:rPr>
                <w:rFonts w:ascii="Tahoma" w:hAnsi="Tahoma" w:cs="Tahoma"/>
                <w:color w:val="0070C0"/>
              </w:rPr>
              <w:fldChar w:fldCharType="separate"/>
            </w:r>
            <w:r w:rsidRPr="004C3AC8">
              <w:rPr>
                <w:rFonts w:ascii="Tahoma" w:hAnsi="Tahoma" w:cs="Tahoma"/>
                <w:color w:val="0070C0"/>
              </w:rPr>
              <w:fldChar w:fldCharType="end"/>
            </w:r>
            <w:bookmarkEnd w:id="11"/>
          </w:p>
        </w:tc>
        <w:tc>
          <w:tcPr>
            <w:tcW w:w="1276" w:type="dxa"/>
            <w:gridSpan w:val="2"/>
            <w:vAlign w:val="center"/>
            <w:hideMark/>
          </w:tcPr>
          <w:p w14:paraId="538ADA27" w14:textId="77777777" w:rsidR="00663094" w:rsidRDefault="00663094" w:rsidP="00663094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Kinder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8ADA28" w14:textId="77777777" w:rsidR="00663094" w:rsidRDefault="00663094" w:rsidP="00663094">
            <w:pPr>
              <w:jc w:val="left"/>
              <w:rPr>
                <w:rFonts w:ascii="Tahoma" w:hAnsi="Tahoma" w:cs="Tahoma"/>
              </w:rPr>
            </w:pPr>
            <w:r w:rsidRPr="004C3AC8">
              <w:rPr>
                <w:rFonts w:ascii="Tahoma" w:hAnsi="Tahoma" w:cs="Tahoma"/>
                <w:color w:val="0070C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4C3AC8">
              <w:rPr>
                <w:rFonts w:ascii="Tahoma" w:hAnsi="Tahoma" w:cs="Tahoma"/>
                <w:color w:val="0070C0"/>
              </w:rPr>
              <w:instrText xml:space="preserve"> FORMDROPDOWN </w:instrText>
            </w:r>
            <w:r w:rsidR="00000000">
              <w:rPr>
                <w:rFonts w:ascii="Tahoma" w:hAnsi="Tahoma" w:cs="Tahoma"/>
                <w:color w:val="0070C0"/>
              </w:rPr>
            </w:r>
            <w:r w:rsidR="00000000">
              <w:rPr>
                <w:rFonts w:ascii="Tahoma" w:hAnsi="Tahoma" w:cs="Tahoma"/>
                <w:color w:val="0070C0"/>
              </w:rPr>
              <w:fldChar w:fldCharType="separate"/>
            </w:r>
            <w:r w:rsidRPr="004C3AC8">
              <w:rPr>
                <w:rFonts w:ascii="Tahoma" w:hAnsi="Tahoma" w:cs="Tahoma"/>
                <w:color w:val="0070C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vAlign w:val="center"/>
            <w:hideMark/>
          </w:tcPr>
          <w:p w14:paraId="538ADA29" w14:textId="77777777" w:rsidR="00663094" w:rsidRDefault="00663094" w:rsidP="00663094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>Hund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DA2A" w14:textId="77777777" w:rsidR="00663094" w:rsidRDefault="00663094" w:rsidP="00663094">
            <w:pPr>
              <w:jc w:val="left"/>
              <w:rPr>
                <w:rFonts w:ascii="Tahoma" w:hAnsi="Tahoma" w:cs="Tahoma"/>
              </w:rPr>
            </w:pPr>
            <w:r w:rsidRPr="004C3AC8">
              <w:rPr>
                <w:rFonts w:ascii="Tahoma" w:hAnsi="Tahoma" w:cs="Tahoma"/>
                <w:color w:val="0070C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"/>
                    <w:listEntry w:val="1"/>
                    <w:listEntry w:val="2"/>
                    <w:listEntry w:val="3"/>
                    <w:listEntry w:val="4"/>
                    <w:listEntry w:val="5"/>
                  </w:ddList>
                </w:ffData>
              </w:fldChar>
            </w:r>
            <w:r w:rsidRPr="004C3AC8">
              <w:rPr>
                <w:rFonts w:ascii="Tahoma" w:hAnsi="Tahoma" w:cs="Tahoma"/>
                <w:color w:val="0070C0"/>
              </w:rPr>
              <w:instrText xml:space="preserve"> FORMDROPDOWN </w:instrText>
            </w:r>
            <w:r w:rsidR="00000000">
              <w:rPr>
                <w:rFonts w:ascii="Tahoma" w:hAnsi="Tahoma" w:cs="Tahoma"/>
                <w:color w:val="0070C0"/>
              </w:rPr>
            </w:r>
            <w:r w:rsidR="00000000">
              <w:rPr>
                <w:rFonts w:ascii="Tahoma" w:hAnsi="Tahoma" w:cs="Tahoma"/>
                <w:color w:val="0070C0"/>
              </w:rPr>
              <w:fldChar w:fldCharType="separate"/>
            </w:r>
            <w:r w:rsidRPr="004C3AC8">
              <w:rPr>
                <w:rFonts w:ascii="Tahoma" w:hAnsi="Tahoma" w:cs="Tahoma"/>
                <w:color w:val="0070C0"/>
              </w:rPr>
              <w:fldChar w:fldCharType="end"/>
            </w:r>
          </w:p>
        </w:tc>
      </w:tr>
      <w:tr w:rsidR="00663094" w14:paraId="538ADA30" w14:textId="77777777" w:rsidTr="0092519D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8ADA2C" w14:textId="77777777" w:rsidR="00663094" w:rsidRDefault="00663094" w:rsidP="00663094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Club-Mitglied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8ADA2D" w14:textId="77777777" w:rsidR="00663094" w:rsidRPr="00664552" w:rsidRDefault="00663094" w:rsidP="00663094">
            <w:pPr>
              <w:jc w:val="left"/>
              <w:rPr>
                <w:rFonts w:ascii="Tahoma" w:hAnsi="Tahoma" w:cs="Tahoma"/>
                <w:color w:val="0070C0"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FORMCHECKBOX </w:instrText>
            </w:r>
            <w:r w:rsidR="00000000">
              <w:rPr>
                <w:rFonts w:ascii="Tahoma" w:hAnsi="Tahoma" w:cs="Tahoma"/>
                <w:color w:val="0070C0"/>
              </w:rPr>
            </w:r>
            <w:r w:rsidR="00000000">
              <w:rPr>
                <w:rFonts w:ascii="Tahoma" w:hAnsi="Tahoma" w:cs="Tahoma"/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  <w:r w:rsidRPr="00664552">
              <w:rPr>
                <w:rFonts w:ascii="Tahoma" w:hAnsi="Tahoma" w:cs="Tahoma"/>
                <w:color w:val="0070C0"/>
              </w:rPr>
              <w:t xml:space="preserve"> </w:t>
            </w:r>
            <w:r w:rsidRPr="00664552">
              <w:rPr>
                <w:rFonts w:ascii="Tahoma" w:hAnsi="Tahoma" w:cs="Tahoma"/>
              </w:rPr>
              <w:t>Ja</w:t>
            </w:r>
            <w:r w:rsidRPr="00664552">
              <w:rPr>
                <w:rFonts w:ascii="Tahoma" w:hAnsi="Tahoma" w:cs="Tahoma"/>
                <w:color w:val="0070C0"/>
              </w:rPr>
              <w:t xml:space="preserve">  </w:t>
            </w:r>
            <w:r>
              <w:rPr>
                <w:rFonts w:ascii="Tahoma" w:hAnsi="Tahoma" w:cs="Tahoma"/>
                <w:color w:val="0070C0"/>
              </w:rPr>
              <w:t xml:space="preserve">   </w:t>
            </w:r>
            <w:r w:rsidRPr="00664552">
              <w:rPr>
                <w:rFonts w:ascii="Tahoma" w:hAnsi="Tahoma" w:cs="Tahoma"/>
                <w:color w:val="0070C0"/>
              </w:rPr>
              <w:t xml:space="preserve">  </w:t>
            </w: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FORMCHECKBOX </w:instrText>
            </w:r>
            <w:r w:rsidR="00000000">
              <w:rPr>
                <w:rFonts w:ascii="Tahoma" w:hAnsi="Tahoma" w:cs="Tahoma"/>
                <w:color w:val="0070C0"/>
              </w:rPr>
            </w:r>
            <w:r w:rsidR="00000000">
              <w:rPr>
                <w:rFonts w:ascii="Tahoma" w:hAnsi="Tahoma" w:cs="Tahoma"/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  <w:r w:rsidRPr="00664552">
              <w:rPr>
                <w:rFonts w:ascii="Tahoma" w:hAnsi="Tahoma" w:cs="Tahoma"/>
                <w:color w:val="0070C0"/>
              </w:rPr>
              <w:t xml:space="preserve"> </w:t>
            </w:r>
            <w:r w:rsidRPr="00664552">
              <w:rPr>
                <w:rFonts w:ascii="Tahoma" w:hAnsi="Tahoma" w:cs="Tahoma"/>
              </w:rPr>
              <w:t>Nein</w:t>
            </w:r>
          </w:p>
        </w:tc>
        <w:tc>
          <w:tcPr>
            <w:tcW w:w="2410" w:type="dxa"/>
            <w:gridSpan w:val="3"/>
            <w:vAlign w:val="center"/>
          </w:tcPr>
          <w:p w14:paraId="538ADA2E" w14:textId="77777777" w:rsidR="00663094" w:rsidRPr="00664552" w:rsidRDefault="00663094" w:rsidP="00663094">
            <w:pPr>
              <w:jc w:val="left"/>
              <w:rPr>
                <w:rFonts w:ascii="Tahoma" w:hAnsi="Tahoma" w:cs="Tahoma"/>
                <w:color w:val="0070C0"/>
              </w:rPr>
            </w:pPr>
            <w:r>
              <w:rPr>
                <w:rFonts w:ascii="Tahoma" w:hAnsi="Tahoma" w:cs="Tahoma"/>
                <w:b/>
              </w:rPr>
              <w:t>Kennzeichen</w:t>
            </w:r>
          </w:p>
        </w:tc>
        <w:tc>
          <w:tcPr>
            <w:tcW w:w="223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38ADA2F" w14:textId="77777777" w:rsidR="00663094" w:rsidRPr="00664552" w:rsidRDefault="00663094" w:rsidP="00663094">
            <w:pPr>
              <w:jc w:val="left"/>
              <w:rPr>
                <w:rFonts w:ascii="Tahoma" w:hAnsi="Tahoma" w:cs="Tahoma"/>
                <w:color w:val="0070C0"/>
              </w:rPr>
            </w:pPr>
            <w:r w:rsidRPr="00664552">
              <w:rPr>
                <w:color w:val="0070C0"/>
              </w:rPr>
              <w:fldChar w:fldCharType="begin">
                <w:ffData>
                  <w:name w:val="Mail2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color w:val="0070C0"/>
              </w:rPr>
              <w:fldChar w:fldCharType="end"/>
            </w:r>
          </w:p>
        </w:tc>
      </w:tr>
      <w:tr w:rsidR="00663094" w14:paraId="538ADA33" w14:textId="77777777" w:rsidTr="00877509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8ADA31" w14:textId="77777777" w:rsidR="00663094" w:rsidRDefault="00663094" w:rsidP="00663094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Bemerkung</w:t>
            </w:r>
          </w:p>
        </w:tc>
        <w:tc>
          <w:tcPr>
            <w:tcW w:w="76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DA32" w14:textId="004CF0BD" w:rsidR="00663094" w:rsidRDefault="00663094" w:rsidP="00663094">
            <w:pPr>
              <w:jc w:val="left"/>
              <w:rPr>
                <w:rFonts w:ascii="Tahoma" w:hAnsi="Tahoma" w:cs="Tahoma"/>
              </w:rPr>
            </w:pPr>
            <w:r w:rsidRPr="00664552">
              <w:rPr>
                <w:color w:val="0070C0"/>
              </w:rPr>
              <w:fldChar w:fldCharType="begin">
                <w:ffData>
                  <w:name w:val="Bemerkung"/>
                  <w:enabled/>
                  <w:calcOnExit w:val="0"/>
                  <w:textInput/>
                </w:ffData>
              </w:fldChar>
            </w:r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color w:val="0070C0"/>
              </w:rPr>
            </w:r>
            <w:r w:rsidRPr="00664552">
              <w:rPr>
                <w:color w:val="0070C0"/>
              </w:rPr>
              <w:fldChar w:fldCharType="separate"/>
            </w:r>
            <w:r w:rsidR="00A613DC">
              <w:rPr>
                <w:rFonts w:ascii="Tahoma" w:hAnsi="Tahoma" w:cs="Tahoma"/>
                <w:noProof/>
                <w:color w:val="0070C0"/>
              </w:rPr>
              <w:t>Salatspende?</w:t>
            </w:r>
            <w:r w:rsidR="00A613DC">
              <w:rPr>
                <w:rFonts w:ascii="Tahoma" w:hAnsi="Tahoma" w:cs="Tahoma"/>
                <w:noProof/>
                <w:color w:val="0070C0"/>
              </w:rPr>
              <w:tab/>
            </w:r>
            <w:r w:rsidR="00A613DC">
              <w:rPr>
                <w:rFonts w:ascii="Tahoma" w:hAnsi="Tahoma" w:cs="Tahoma"/>
                <w:noProof/>
                <w:color w:val="0070C0"/>
              </w:rPr>
              <w:tab/>
            </w:r>
            <w:r w:rsidR="00A613DC">
              <w:rPr>
                <w:rFonts w:ascii="Tahoma" w:hAnsi="Tahoma" w:cs="Tahoma"/>
                <w:noProof/>
                <w:color w:val="0070C0"/>
              </w:rPr>
              <w:tab/>
            </w:r>
            <w:r w:rsidR="00A613DC">
              <w:rPr>
                <w:rFonts w:ascii="Tahoma" w:hAnsi="Tahoma" w:cs="Tahoma"/>
                <w:noProof/>
                <w:color w:val="0070C0"/>
              </w:rPr>
              <w:tab/>
            </w:r>
            <w:r w:rsidR="00A613DC">
              <w:rPr>
                <w:rFonts w:ascii="Tahoma" w:hAnsi="Tahoma" w:cs="Tahoma"/>
                <w:noProof/>
                <w:color w:val="0070C0"/>
              </w:rPr>
              <w:tab/>
              <w:t>Kuchenspende?</w:t>
            </w:r>
            <w:r w:rsidRPr="00664552">
              <w:rPr>
                <w:color w:val="0070C0"/>
              </w:rPr>
              <w:fldChar w:fldCharType="end"/>
            </w:r>
          </w:p>
        </w:tc>
      </w:tr>
      <w:tr w:rsidR="00663094" w14:paraId="538ADA36" w14:textId="77777777" w:rsidTr="00877509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8ADA34" w14:textId="77777777" w:rsidR="00663094" w:rsidRDefault="00663094" w:rsidP="00663094">
            <w:pPr>
              <w:jc w:val="left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Kosten</w:t>
            </w:r>
          </w:p>
        </w:tc>
        <w:tc>
          <w:tcPr>
            <w:tcW w:w="76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DA35" w14:textId="77777777" w:rsidR="00663094" w:rsidRDefault="00663094" w:rsidP="00663094">
            <w:pPr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>Gesamtkosten</w:t>
            </w:r>
            <w:r>
              <w:rPr>
                <w:rFonts w:ascii="Tahoma" w:hAnsi="Tahoma" w:cs="Tahoma"/>
              </w:rPr>
              <w:t xml:space="preserve"> (gemäß Ausschreibung) </w:t>
            </w:r>
            <w:r w:rsidRPr="004C3AC8">
              <w:rPr>
                <w:color w:val="0070C0"/>
              </w:rPr>
              <w:fldChar w:fldCharType="begin">
                <w:ffData>
                  <w:name w:val="Kosten"/>
                  <w:enabled/>
                  <w:calcOnExit w:val="0"/>
                  <w:textInput/>
                </w:ffData>
              </w:fldChar>
            </w:r>
            <w:r w:rsidRPr="004C3AC8">
              <w:rPr>
                <w:rFonts w:ascii="Tahoma" w:hAnsi="Tahoma" w:cs="Tahoma"/>
                <w:b/>
                <w:color w:val="0070C0"/>
              </w:rPr>
              <w:instrText xml:space="preserve"> FORMTEXT </w:instrText>
            </w:r>
            <w:r w:rsidRPr="004C3AC8">
              <w:rPr>
                <w:color w:val="0070C0"/>
              </w:rPr>
            </w:r>
            <w:r w:rsidRPr="004C3AC8">
              <w:rPr>
                <w:color w:val="0070C0"/>
              </w:rPr>
              <w:fldChar w:fldCharType="separate"/>
            </w:r>
            <w:r w:rsidRPr="004C3AC8">
              <w:rPr>
                <w:rFonts w:ascii="Tahoma" w:hAnsi="Tahoma" w:cs="Tahoma"/>
                <w:b/>
                <w:noProof/>
                <w:color w:val="0070C0"/>
              </w:rPr>
              <w:t> </w:t>
            </w:r>
            <w:r w:rsidRPr="004C3AC8">
              <w:rPr>
                <w:rFonts w:ascii="Tahoma" w:hAnsi="Tahoma" w:cs="Tahoma"/>
                <w:b/>
                <w:noProof/>
                <w:color w:val="0070C0"/>
              </w:rPr>
              <w:t> </w:t>
            </w:r>
            <w:r w:rsidRPr="004C3AC8">
              <w:rPr>
                <w:rFonts w:ascii="Tahoma" w:hAnsi="Tahoma" w:cs="Tahoma"/>
                <w:b/>
                <w:noProof/>
                <w:color w:val="0070C0"/>
              </w:rPr>
              <w:t> </w:t>
            </w:r>
            <w:r w:rsidRPr="004C3AC8">
              <w:rPr>
                <w:rFonts w:ascii="Tahoma" w:hAnsi="Tahoma" w:cs="Tahoma"/>
                <w:b/>
                <w:noProof/>
                <w:color w:val="0070C0"/>
              </w:rPr>
              <w:t> </w:t>
            </w:r>
            <w:r w:rsidRPr="004C3AC8">
              <w:rPr>
                <w:rFonts w:ascii="Tahoma" w:hAnsi="Tahoma" w:cs="Tahoma"/>
                <w:b/>
                <w:noProof/>
                <w:color w:val="0070C0"/>
              </w:rPr>
              <w:t> </w:t>
            </w:r>
            <w:r w:rsidRPr="004C3AC8">
              <w:rPr>
                <w:color w:val="0070C0"/>
              </w:rPr>
              <w:fldChar w:fldCharType="end"/>
            </w:r>
            <w:r>
              <w:rPr>
                <w:rFonts w:ascii="Tahoma" w:hAnsi="Tahoma" w:cs="Tahoma"/>
                <w:b/>
              </w:rPr>
              <w:t xml:space="preserve"> €</w:t>
            </w:r>
          </w:p>
        </w:tc>
      </w:tr>
    </w:tbl>
    <w:p w14:paraId="538ADA37" w14:textId="77777777" w:rsidR="00C13CA7" w:rsidRDefault="00FB1F48" w:rsidP="00A5568B">
      <w:pPr>
        <w:rPr>
          <w:rFonts w:ascii="Tahoma" w:hAnsi="Tahoma" w:cs="Tahoma"/>
        </w:rPr>
      </w:pPr>
      <w:r w:rsidRPr="006D0726">
        <w:rPr>
          <w:rFonts w:ascii="Tahoma" w:hAnsi="Tahoma" w:cs="Tahoma"/>
          <w:color w:val="0070C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2" w:name="Text3"/>
      <w:r w:rsidRPr="006D0726">
        <w:rPr>
          <w:rFonts w:ascii="Tahoma" w:hAnsi="Tahoma" w:cs="Tahoma"/>
          <w:color w:val="0070C0"/>
        </w:rPr>
        <w:instrText xml:space="preserve"> FORMTEXT </w:instrText>
      </w:r>
      <w:r w:rsidRPr="006D0726">
        <w:rPr>
          <w:rFonts w:ascii="Tahoma" w:hAnsi="Tahoma" w:cs="Tahoma"/>
          <w:color w:val="0070C0"/>
        </w:rPr>
      </w:r>
      <w:r w:rsidRPr="006D0726">
        <w:rPr>
          <w:rFonts w:ascii="Tahoma" w:hAnsi="Tahoma" w:cs="Tahoma"/>
          <w:color w:val="0070C0"/>
        </w:rPr>
        <w:fldChar w:fldCharType="separate"/>
      </w:r>
      <w:r w:rsidRPr="006D0726">
        <w:rPr>
          <w:rFonts w:ascii="Tahoma" w:hAnsi="Tahoma" w:cs="Tahoma"/>
          <w:noProof/>
          <w:color w:val="0070C0"/>
        </w:rPr>
        <w:t> </w:t>
      </w:r>
      <w:r w:rsidRPr="006D0726">
        <w:rPr>
          <w:rFonts w:ascii="Tahoma" w:hAnsi="Tahoma" w:cs="Tahoma"/>
          <w:noProof/>
          <w:color w:val="0070C0"/>
        </w:rPr>
        <w:t> </w:t>
      </w:r>
      <w:r w:rsidRPr="006D0726">
        <w:rPr>
          <w:rFonts w:ascii="Tahoma" w:hAnsi="Tahoma" w:cs="Tahoma"/>
          <w:noProof/>
          <w:color w:val="0070C0"/>
        </w:rPr>
        <w:t> </w:t>
      </w:r>
      <w:r w:rsidRPr="006D0726">
        <w:rPr>
          <w:rFonts w:ascii="Tahoma" w:hAnsi="Tahoma" w:cs="Tahoma"/>
          <w:noProof/>
          <w:color w:val="0070C0"/>
        </w:rPr>
        <w:t> </w:t>
      </w:r>
      <w:r w:rsidRPr="006D0726">
        <w:rPr>
          <w:rFonts w:ascii="Tahoma" w:hAnsi="Tahoma" w:cs="Tahoma"/>
          <w:noProof/>
          <w:color w:val="0070C0"/>
        </w:rPr>
        <w:t> </w:t>
      </w:r>
      <w:r w:rsidRPr="006D0726">
        <w:rPr>
          <w:rFonts w:ascii="Tahoma" w:hAnsi="Tahoma" w:cs="Tahoma"/>
          <w:color w:val="0070C0"/>
        </w:rPr>
        <w:fldChar w:fldCharType="end"/>
      </w:r>
      <w:bookmarkEnd w:id="12"/>
    </w:p>
    <w:p w14:paraId="538ADA38" w14:textId="77777777" w:rsidR="00732A89" w:rsidRDefault="00732A89" w:rsidP="00FC3501">
      <w:pPr>
        <w:rPr>
          <w:rFonts w:ascii="Tahoma" w:hAnsi="Tahoma" w:cs="Tahoma"/>
          <w:sz w:val="20"/>
          <w:szCs w:val="20"/>
        </w:rPr>
      </w:pPr>
      <w:r w:rsidRPr="00732A89">
        <w:rPr>
          <w:rFonts w:ascii="Tahoma" w:hAnsi="Tahoma" w:cs="Tahoma"/>
          <w:sz w:val="20"/>
          <w:szCs w:val="20"/>
        </w:rPr>
        <w:t xml:space="preserve">Die Kosten für den morgendlichen Brötchenservice übernimmt traditionell der Club. </w:t>
      </w:r>
      <w:r w:rsidR="002F06C2">
        <w:rPr>
          <w:rFonts w:ascii="Tahoma" w:hAnsi="Tahoma" w:cs="Tahoma"/>
          <w:sz w:val="20"/>
          <w:szCs w:val="20"/>
        </w:rPr>
        <w:t>Mit der Anmeldung akzeptieren wir / ich, dass Fotos und Filmaufzeichnungen gemacht und auf unserer Homepage und in weitere Medien gestellt werden.</w:t>
      </w:r>
    </w:p>
    <w:p w14:paraId="0D4C0D76" w14:textId="77777777" w:rsidR="00D64371" w:rsidRDefault="00D64371" w:rsidP="00FC3501">
      <w:pPr>
        <w:rPr>
          <w:rFonts w:ascii="Tahoma" w:hAnsi="Tahoma" w:cs="Tahoma"/>
          <w:sz w:val="20"/>
          <w:szCs w:val="20"/>
        </w:rPr>
      </w:pPr>
    </w:p>
    <w:p w14:paraId="538ADA39" w14:textId="77777777" w:rsidR="00732A89" w:rsidRPr="00732A89" w:rsidRDefault="00AA605E" w:rsidP="00F06786">
      <w:pPr>
        <w:rPr>
          <w:color w:val="0070C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Ich weise </w:t>
      </w:r>
      <w:r w:rsidR="00111CB2" w:rsidRPr="009126DC">
        <w:rPr>
          <w:rFonts w:ascii="Tahoma" w:hAnsi="Tahoma" w:cs="Tahoma"/>
          <w:sz w:val="20"/>
          <w:szCs w:val="20"/>
        </w:rPr>
        <w:t xml:space="preserve">mein Kreditinstitut an, die vom Zahlungsempfänger Phoenix Reisemobilclub e.V. (Gläubiger-ID: DE38ZZZ00000573913) auf mein Konto gezogene Lastschrift einzulösen. Hinweis: Ich kann innerhalb von acht Wochen beginnend mit dem Belastungsdatum, die Erstattung des belasteten Betrags verlangen. Es gelten dabei die mit meinem Kreditinstitut vereinbarten Bedingungen. </w:t>
      </w:r>
      <w:r w:rsidR="00732A89" w:rsidRPr="00732A89">
        <w:rPr>
          <w:rFonts w:ascii="Tahoma" w:hAnsi="Tahoma" w:cs="Tahoma"/>
          <w:sz w:val="20"/>
          <w:szCs w:val="20"/>
          <w:u w:val="single"/>
        </w:rPr>
        <w:t>Nichtmitglieder</w:t>
      </w:r>
      <w:r w:rsidR="00732A89" w:rsidRPr="00732A89">
        <w:rPr>
          <w:rFonts w:ascii="Tahoma" w:hAnsi="Tahoma" w:cs="Tahoma"/>
          <w:sz w:val="20"/>
          <w:szCs w:val="20"/>
        </w:rPr>
        <w:t xml:space="preserve"> </w:t>
      </w:r>
      <w:r w:rsidR="00F06786">
        <w:rPr>
          <w:rFonts w:ascii="Tahoma" w:hAnsi="Tahoma" w:cs="Tahoma"/>
          <w:sz w:val="20"/>
          <w:szCs w:val="20"/>
        </w:rPr>
        <w:t xml:space="preserve">überweisen auf unser Konto </w:t>
      </w:r>
      <w:r w:rsidR="00F06786" w:rsidRPr="00F06786">
        <w:rPr>
          <w:rFonts w:ascii="Tahoma" w:hAnsi="Tahoma" w:cs="Tahoma"/>
          <w:sz w:val="20"/>
          <w:szCs w:val="20"/>
        </w:rPr>
        <w:t>BIC: GENODEF1ISV</w:t>
      </w:r>
      <w:r w:rsidR="00F06786">
        <w:rPr>
          <w:rFonts w:ascii="Tahoma" w:hAnsi="Tahoma" w:cs="Tahoma"/>
          <w:sz w:val="20"/>
          <w:szCs w:val="20"/>
        </w:rPr>
        <w:t xml:space="preserve">, </w:t>
      </w:r>
      <w:r w:rsidR="00F06786" w:rsidRPr="00F06786">
        <w:rPr>
          <w:rFonts w:ascii="Tahoma" w:hAnsi="Tahoma" w:cs="Tahoma"/>
          <w:sz w:val="20"/>
          <w:szCs w:val="20"/>
        </w:rPr>
        <w:t>IBAN: DE75</w:t>
      </w:r>
      <w:r w:rsidR="00F06786">
        <w:rPr>
          <w:rFonts w:ascii="Tahoma" w:hAnsi="Tahoma" w:cs="Tahoma"/>
          <w:sz w:val="20"/>
          <w:szCs w:val="20"/>
        </w:rPr>
        <w:t xml:space="preserve"> </w:t>
      </w:r>
      <w:r w:rsidR="00F06786" w:rsidRPr="00F06786">
        <w:rPr>
          <w:rFonts w:ascii="Tahoma" w:hAnsi="Tahoma" w:cs="Tahoma"/>
          <w:sz w:val="20"/>
          <w:szCs w:val="20"/>
        </w:rPr>
        <w:t>7009</w:t>
      </w:r>
      <w:r w:rsidR="00F06786">
        <w:rPr>
          <w:rFonts w:ascii="Tahoma" w:hAnsi="Tahoma" w:cs="Tahoma"/>
          <w:sz w:val="20"/>
          <w:szCs w:val="20"/>
        </w:rPr>
        <w:t xml:space="preserve"> </w:t>
      </w:r>
      <w:r w:rsidR="00F06786" w:rsidRPr="00F06786">
        <w:rPr>
          <w:rFonts w:ascii="Tahoma" w:hAnsi="Tahoma" w:cs="Tahoma"/>
          <w:sz w:val="20"/>
          <w:szCs w:val="20"/>
        </w:rPr>
        <w:t>3400</w:t>
      </w:r>
      <w:r w:rsidR="00F06786">
        <w:rPr>
          <w:rFonts w:ascii="Tahoma" w:hAnsi="Tahoma" w:cs="Tahoma"/>
          <w:sz w:val="20"/>
          <w:szCs w:val="20"/>
        </w:rPr>
        <w:t xml:space="preserve"> </w:t>
      </w:r>
      <w:r w:rsidR="00F06786" w:rsidRPr="00F06786">
        <w:rPr>
          <w:rFonts w:ascii="Tahoma" w:hAnsi="Tahoma" w:cs="Tahoma"/>
          <w:sz w:val="20"/>
          <w:szCs w:val="20"/>
        </w:rPr>
        <w:t>0200</w:t>
      </w:r>
      <w:r w:rsidR="00F06786">
        <w:rPr>
          <w:rFonts w:ascii="Tahoma" w:hAnsi="Tahoma" w:cs="Tahoma"/>
          <w:sz w:val="20"/>
          <w:szCs w:val="20"/>
        </w:rPr>
        <w:t xml:space="preserve"> </w:t>
      </w:r>
      <w:r w:rsidR="00F06786" w:rsidRPr="00F06786">
        <w:rPr>
          <w:rFonts w:ascii="Tahoma" w:hAnsi="Tahoma" w:cs="Tahoma"/>
          <w:sz w:val="20"/>
          <w:szCs w:val="20"/>
        </w:rPr>
        <w:t>1220</w:t>
      </w:r>
      <w:r w:rsidR="00F06786">
        <w:rPr>
          <w:rFonts w:ascii="Tahoma" w:hAnsi="Tahoma" w:cs="Tahoma"/>
          <w:sz w:val="20"/>
          <w:szCs w:val="20"/>
        </w:rPr>
        <w:t xml:space="preserve"> </w:t>
      </w:r>
      <w:r w:rsidR="00F06786" w:rsidRPr="00F06786">
        <w:rPr>
          <w:rFonts w:ascii="Tahoma" w:hAnsi="Tahoma" w:cs="Tahoma"/>
          <w:sz w:val="20"/>
          <w:szCs w:val="20"/>
        </w:rPr>
        <w:t>17</w:t>
      </w:r>
    </w:p>
    <w:p w14:paraId="538ADA3A" w14:textId="77777777" w:rsidR="00732A89" w:rsidRPr="00732A89" w:rsidRDefault="00732A89" w:rsidP="00A5568B">
      <w:pPr>
        <w:rPr>
          <w:rFonts w:ascii="Tahoma" w:hAnsi="Tahoma" w:cs="Tahoma"/>
          <w:sz w:val="20"/>
          <w:szCs w:val="20"/>
        </w:rPr>
      </w:pPr>
    </w:p>
    <w:p w14:paraId="538ADA3B" w14:textId="77777777" w:rsidR="00FC3501" w:rsidRDefault="00FC3501" w:rsidP="00A5568B">
      <w:pPr>
        <w:rPr>
          <w:rFonts w:ascii="Tahoma" w:hAnsi="Tahoma" w:cs="Tahoma"/>
        </w:rPr>
      </w:pPr>
    </w:p>
    <w:p w14:paraId="3F0AA725" w14:textId="77777777" w:rsidR="00D64371" w:rsidRDefault="00D64371" w:rsidP="00A5568B">
      <w:pPr>
        <w:rPr>
          <w:rFonts w:ascii="Tahoma" w:hAnsi="Tahoma" w:cs="Tahoma"/>
        </w:rPr>
      </w:pPr>
    </w:p>
    <w:p w14:paraId="538ADA3C" w14:textId="77777777" w:rsidR="00732A89" w:rsidRDefault="00732A89" w:rsidP="00A5568B">
      <w:pPr>
        <w:rPr>
          <w:rFonts w:ascii="Tahoma" w:hAnsi="Tahoma" w:cs="Tahom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4"/>
        <w:gridCol w:w="5204"/>
      </w:tblGrid>
      <w:tr w:rsidR="0024694C" w14:paraId="538ADA3F" w14:textId="77777777" w:rsidTr="00262603">
        <w:tc>
          <w:tcPr>
            <w:tcW w:w="4503" w:type="dxa"/>
          </w:tcPr>
          <w:p w14:paraId="538ADA3D" w14:textId="77777777" w:rsidR="0024694C" w:rsidRDefault="0024694C" w:rsidP="00A5568B">
            <w:pPr>
              <w:rPr>
                <w:rFonts w:ascii="Tahoma" w:hAnsi="Tahoma" w:cs="Tahoma"/>
              </w:rPr>
            </w:pPr>
          </w:p>
        </w:tc>
        <w:tc>
          <w:tcPr>
            <w:tcW w:w="5275" w:type="dxa"/>
            <w:tcBorders>
              <w:bottom w:val="single" w:sz="4" w:space="0" w:color="auto"/>
            </w:tcBorders>
          </w:tcPr>
          <w:p w14:paraId="538ADA3E" w14:textId="77777777" w:rsidR="0024694C" w:rsidRDefault="00262603" w:rsidP="00A5568B">
            <w:pPr>
              <w:rPr>
                <w:rFonts w:ascii="Tahoma" w:hAnsi="Tahoma" w:cs="Tahoma"/>
              </w:rPr>
            </w:pPr>
            <w:r w:rsidRPr="00664552">
              <w:rPr>
                <w:rFonts w:ascii="Tahoma" w:hAnsi="Tahoma" w:cs="Tahoma"/>
                <w:color w:val="0070C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3" w:name="Text2"/>
            <w:r w:rsidRPr="00664552">
              <w:rPr>
                <w:rFonts w:ascii="Tahoma" w:hAnsi="Tahoma" w:cs="Tahoma"/>
                <w:color w:val="0070C0"/>
              </w:rPr>
              <w:instrText xml:space="preserve"> FORMTEXT </w:instrText>
            </w:r>
            <w:r w:rsidRPr="00664552">
              <w:rPr>
                <w:rFonts w:ascii="Tahoma" w:hAnsi="Tahoma" w:cs="Tahoma"/>
                <w:color w:val="0070C0"/>
              </w:rPr>
            </w:r>
            <w:r w:rsidRPr="00664552">
              <w:rPr>
                <w:rFonts w:ascii="Tahoma" w:hAnsi="Tahoma" w:cs="Tahoma"/>
                <w:color w:val="0070C0"/>
              </w:rPr>
              <w:fldChar w:fldCharType="separate"/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noProof/>
                <w:color w:val="0070C0"/>
              </w:rPr>
              <w:t> </w:t>
            </w:r>
            <w:r w:rsidRPr="00664552">
              <w:rPr>
                <w:rFonts w:ascii="Tahoma" w:hAnsi="Tahoma" w:cs="Tahoma"/>
                <w:color w:val="0070C0"/>
              </w:rPr>
              <w:fldChar w:fldCharType="end"/>
            </w:r>
            <w:bookmarkEnd w:id="13"/>
          </w:p>
        </w:tc>
      </w:tr>
      <w:tr w:rsidR="0024694C" w14:paraId="538ADA43" w14:textId="77777777" w:rsidTr="00262603">
        <w:tc>
          <w:tcPr>
            <w:tcW w:w="4503" w:type="dxa"/>
          </w:tcPr>
          <w:p w14:paraId="538ADA40" w14:textId="77777777" w:rsidR="0024694C" w:rsidRDefault="0024694C" w:rsidP="00A5568B">
            <w:pPr>
              <w:rPr>
                <w:rFonts w:ascii="Tahoma" w:hAnsi="Tahoma" w:cs="Tahoma"/>
              </w:rPr>
            </w:pPr>
          </w:p>
        </w:tc>
        <w:tc>
          <w:tcPr>
            <w:tcW w:w="5275" w:type="dxa"/>
            <w:tcBorders>
              <w:top w:val="single" w:sz="4" w:space="0" w:color="auto"/>
            </w:tcBorders>
          </w:tcPr>
          <w:p w14:paraId="538ADA41" w14:textId="77777777" w:rsidR="0024694C" w:rsidRDefault="00262603" w:rsidP="00A5568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Ort, </w:t>
            </w:r>
            <w:r w:rsidR="0024694C">
              <w:rPr>
                <w:rFonts w:ascii="Tahoma" w:hAnsi="Tahoma" w:cs="Tahoma"/>
              </w:rPr>
              <w:t>Datum, Unterschrift</w:t>
            </w:r>
            <w:r>
              <w:rPr>
                <w:rFonts w:ascii="Tahoma" w:hAnsi="Tahoma" w:cs="Tahoma"/>
              </w:rPr>
              <w:t xml:space="preserve"> </w:t>
            </w:r>
          </w:p>
          <w:p w14:paraId="538ADA42" w14:textId="77777777" w:rsidR="00262603" w:rsidRPr="00F10380" w:rsidRDefault="00262603" w:rsidP="00A5568B">
            <w:pPr>
              <w:rPr>
                <w:rFonts w:ascii="Tahoma" w:hAnsi="Tahoma" w:cs="Tahoma"/>
                <w:sz w:val="18"/>
                <w:szCs w:val="18"/>
              </w:rPr>
            </w:pPr>
            <w:r w:rsidRPr="00F10380">
              <w:rPr>
                <w:rFonts w:ascii="Tahoma" w:hAnsi="Tahoma" w:cs="Tahoma"/>
                <w:sz w:val="18"/>
                <w:szCs w:val="18"/>
              </w:rPr>
              <w:t>(Unterschrift kann bei Mailversand entfallen)</w:t>
            </w:r>
          </w:p>
        </w:tc>
      </w:tr>
    </w:tbl>
    <w:p w14:paraId="538ADA44" w14:textId="77777777" w:rsidR="0024694C" w:rsidRPr="00093718" w:rsidRDefault="0024694C" w:rsidP="00A5568B">
      <w:pPr>
        <w:rPr>
          <w:rFonts w:ascii="Tahoma" w:hAnsi="Tahoma" w:cs="Tahoma"/>
          <w:sz w:val="2"/>
          <w:szCs w:val="2"/>
        </w:rPr>
      </w:pPr>
    </w:p>
    <w:sectPr w:rsidR="0024694C" w:rsidRPr="00093718" w:rsidSect="002F7B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567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E1592" w14:textId="77777777" w:rsidR="00B72913" w:rsidRDefault="00B72913">
      <w:r>
        <w:separator/>
      </w:r>
    </w:p>
  </w:endnote>
  <w:endnote w:type="continuationSeparator" w:id="0">
    <w:p w14:paraId="61C570FB" w14:textId="77777777" w:rsidR="00B72913" w:rsidRDefault="00B72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02C3F51-B748-4E39-8F6A-85EFF7FD45FB}"/>
    <w:embedBold r:id="rId2" w:fontKey="{2697E57A-B2C1-426D-A7CE-CF093A55F3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antGarde Md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vantGarde Bk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04F2A" w14:textId="77777777" w:rsidR="005E3CB9" w:rsidRDefault="005E3CB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60" w:type="pct"/>
      <w:tblLook w:val="01E0" w:firstRow="1" w:lastRow="1" w:firstColumn="1" w:lastColumn="1" w:noHBand="0" w:noVBand="0"/>
    </w:tblPr>
    <w:tblGrid>
      <w:gridCol w:w="3989"/>
      <w:gridCol w:w="4010"/>
      <w:gridCol w:w="1562"/>
    </w:tblGrid>
    <w:tr w:rsidR="0024694C" w:rsidRPr="00F80924" w14:paraId="538ADA52" w14:textId="77777777" w:rsidTr="006E139D">
      <w:tc>
        <w:tcPr>
          <w:tcW w:w="4077" w:type="dxa"/>
          <w:shd w:val="clear" w:color="auto" w:fill="auto"/>
          <w:vAlign w:val="center"/>
        </w:tcPr>
        <w:p w14:paraId="538ADA4F" w14:textId="0FB78C95" w:rsidR="0024694C" w:rsidRPr="00C47B64" w:rsidRDefault="0024694C" w:rsidP="0024694C">
          <w:pPr>
            <w:pStyle w:val="Fuzeile"/>
            <w:rPr>
              <w:rFonts w:ascii="AvantGarde Bk BT" w:hAnsi="AvantGarde Bk BT" w:cs="Tahoma"/>
              <w:b/>
              <w:color w:val="1F497D"/>
              <w:sz w:val="20"/>
              <w:szCs w:val="20"/>
              <w:lang w:val="en-US"/>
            </w:rPr>
          </w:pPr>
          <w:r w:rsidRPr="00C47B64">
            <w:rPr>
              <w:rFonts w:ascii="AvantGarde Bk BT" w:hAnsi="AvantGarde Bk BT" w:cs="Tahoma"/>
              <w:b/>
              <w:color w:val="1F497D"/>
              <w:sz w:val="20"/>
              <w:szCs w:val="20"/>
              <w:lang w:val="en-US"/>
            </w:rPr>
            <w:t xml:space="preserve">Phoenix-Reisemobil-Club e. V. © </w:t>
          </w:r>
          <w:r>
            <w:rPr>
              <w:rFonts w:ascii="AvantGarde Bk BT" w:hAnsi="AvantGarde Bk BT" w:cs="Tahoma"/>
              <w:b/>
              <w:color w:val="1F497D"/>
              <w:sz w:val="20"/>
              <w:szCs w:val="20"/>
            </w:rPr>
            <w:fldChar w:fldCharType="begin"/>
          </w:r>
          <w:r>
            <w:rPr>
              <w:rFonts w:ascii="AvantGarde Bk BT" w:hAnsi="AvantGarde Bk BT" w:cs="Tahoma"/>
              <w:b/>
              <w:color w:val="1F497D"/>
              <w:sz w:val="20"/>
              <w:szCs w:val="20"/>
            </w:rPr>
            <w:instrText xml:space="preserve"> TIME  \@ "yyyy" </w:instrText>
          </w:r>
          <w:r>
            <w:rPr>
              <w:rFonts w:ascii="AvantGarde Bk BT" w:hAnsi="AvantGarde Bk BT" w:cs="Tahoma"/>
              <w:b/>
              <w:color w:val="1F497D"/>
              <w:sz w:val="20"/>
              <w:szCs w:val="20"/>
            </w:rPr>
            <w:fldChar w:fldCharType="separate"/>
          </w:r>
          <w:r w:rsidR="00716C99">
            <w:rPr>
              <w:rFonts w:ascii="AvantGarde Bk BT" w:hAnsi="AvantGarde Bk BT" w:cs="Tahoma"/>
              <w:b/>
              <w:noProof/>
              <w:color w:val="1F497D"/>
              <w:sz w:val="20"/>
              <w:szCs w:val="20"/>
            </w:rPr>
            <w:t>2022</w:t>
          </w:r>
          <w:r>
            <w:rPr>
              <w:rFonts w:ascii="AvantGarde Bk BT" w:hAnsi="AvantGarde Bk BT" w:cs="Tahoma"/>
              <w:b/>
              <w:color w:val="1F497D"/>
              <w:sz w:val="20"/>
              <w:szCs w:val="20"/>
            </w:rPr>
            <w:fldChar w:fldCharType="end"/>
          </w:r>
        </w:p>
      </w:tc>
      <w:tc>
        <w:tcPr>
          <w:tcW w:w="4111" w:type="dxa"/>
          <w:shd w:val="clear" w:color="auto" w:fill="auto"/>
        </w:tcPr>
        <w:p w14:paraId="538ADA50" w14:textId="77777777" w:rsidR="0024694C" w:rsidRPr="00C47B64" w:rsidRDefault="0024694C" w:rsidP="009C51C6">
          <w:pPr>
            <w:pStyle w:val="Fuzeile"/>
            <w:jc w:val="left"/>
            <w:rPr>
              <w:rFonts w:ascii="AvantGarde Bk BT" w:hAnsi="AvantGarde Bk BT" w:cs="Tahoma"/>
              <w:sz w:val="20"/>
              <w:lang w:val="en-US"/>
            </w:rPr>
          </w:pPr>
        </w:p>
      </w:tc>
      <w:tc>
        <w:tcPr>
          <w:tcW w:w="1587" w:type="dxa"/>
          <w:shd w:val="clear" w:color="auto" w:fill="auto"/>
        </w:tcPr>
        <w:p w14:paraId="538ADA51" w14:textId="77777777" w:rsidR="0024694C" w:rsidRPr="00F80924" w:rsidRDefault="0024694C" w:rsidP="0024694C">
          <w:pPr>
            <w:pStyle w:val="Fuzeile"/>
            <w:jc w:val="right"/>
            <w:rPr>
              <w:rFonts w:ascii="AvantGarde Bk BT" w:hAnsi="AvantGarde Bk BT" w:cs="Tahoma"/>
              <w:sz w:val="20"/>
            </w:rPr>
          </w:pPr>
          <w:r w:rsidRPr="00F80924">
            <w:rPr>
              <w:rFonts w:ascii="AvantGarde Bk BT" w:hAnsi="AvantGarde Bk BT" w:cs="Tahoma"/>
              <w:sz w:val="20"/>
            </w:rPr>
            <w:t xml:space="preserve">Seite </w:t>
          </w:r>
          <w:r w:rsidRPr="00F80924">
            <w:rPr>
              <w:rFonts w:ascii="AvantGarde Bk BT" w:hAnsi="AvantGarde Bk BT" w:cs="Tahoma"/>
              <w:sz w:val="20"/>
            </w:rPr>
            <w:fldChar w:fldCharType="begin"/>
          </w:r>
          <w:r w:rsidRPr="00F80924">
            <w:rPr>
              <w:rFonts w:ascii="AvantGarde Bk BT" w:hAnsi="AvantGarde Bk BT" w:cs="Tahoma"/>
              <w:sz w:val="20"/>
            </w:rPr>
            <w:instrText xml:space="preserve"> PAGE </w:instrText>
          </w:r>
          <w:r w:rsidRPr="00F80924">
            <w:rPr>
              <w:rFonts w:ascii="AvantGarde Bk BT" w:hAnsi="AvantGarde Bk BT" w:cs="Tahoma"/>
              <w:sz w:val="20"/>
            </w:rPr>
            <w:fldChar w:fldCharType="separate"/>
          </w:r>
          <w:r w:rsidR="007B6F3B">
            <w:rPr>
              <w:rFonts w:ascii="AvantGarde Bk BT" w:hAnsi="AvantGarde Bk BT" w:cs="Tahoma"/>
              <w:noProof/>
              <w:sz w:val="20"/>
            </w:rPr>
            <w:t>1</w:t>
          </w:r>
          <w:r w:rsidRPr="00F80924">
            <w:rPr>
              <w:rFonts w:ascii="AvantGarde Bk BT" w:hAnsi="AvantGarde Bk BT" w:cs="Tahoma"/>
              <w:sz w:val="20"/>
            </w:rPr>
            <w:fldChar w:fldCharType="end"/>
          </w:r>
          <w:r w:rsidRPr="00F80924">
            <w:rPr>
              <w:rFonts w:ascii="AvantGarde Bk BT" w:hAnsi="AvantGarde Bk BT" w:cs="Tahoma"/>
              <w:sz w:val="20"/>
            </w:rPr>
            <w:t xml:space="preserve"> von </w:t>
          </w:r>
          <w:r w:rsidRPr="00F80924">
            <w:rPr>
              <w:rFonts w:ascii="AvantGarde Bk BT" w:hAnsi="AvantGarde Bk BT" w:cs="Tahoma"/>
              <w:sz w:val="20"/>
            </w:rPr>
            <w:fldChar w:fldCharType="begin"/>
          </w:r>
          <w:r w:rsidRPr="00F80924">
            <w:rPr>
              <w:rFonts w:ascii="AvantGarde Bk BT" w:hAnsi="AvantGarde Bk BT" w:cs="Tahoma"/>
              <w:sz w:val="20"/>
            </w:rPr>
            <w:instrText xml:space="preserve"> NUMPAGES </w:instrText>
          </w:r>
          <w:r w:rsidRPr="00F80924">
            <w:rPr>
              <w:rFonts w:ascii="AvantGarde Bk BT" w:hAnsi="AvantGarde Bk BT" w:cs="Tahoma"/>
              <w:sz w:val="20"/>
            </w:rPr>
            <w:fldChar w:fldCharType="separate"/>
          </w:r>
          <w:r w:rsidR="007B6F3B">
            <w:rPr>
              <w:rFonts w:ascii="AvantGarde Bk BT" w:hAnsi="AvantGarde Bk BT" w:cs="Tahoma"/>
              <w:noProof/>
              <w:sz w:val="20"/>
            </w:rPr>
            <w:t>1</w:t>
          </w:r>
          <w:r w:rsidRPr="00F80924">
            <w:rPr>
              <w:rFonts w:ascii="AvantGarde Bk BT" w:hAnsi="AvantGarde Bk BT" w:cs="Tahoma"/>
              <w:sz w:val="20"/>
            </w:rPr>
            <w:fldChar w:fldCharType="end"/>
          </w:r>
        </w:p>
      </w:tc>
    </w:tr>
  </w:tbl>
  <w:p w14:paraId="538ADA53" w14:textId="77777777" w:rsidR="0024694C" w:rsidRPr="002B13FF" w:rsidRDefault="0024694C">
    <w:pPr>
      <w:pStyle w:val="Fuzeile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C0DC" w14:textId="77777777" w:rsidR="005E3CB9" w:rsidRDefault="005E3C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1B3DD" w14:textId="77777777" w:rsidR="00B72913" w:rsidRDefault="00B72913">
      <w:r>
        <w:separator/>
      </w:r>
    </w:p>
  </w:footnote>
  <w:footnote w:type="continuationSeparator" w:id="0">
    <w:p w14:paraId="4839CF81" w14:textId="77777777" w:rsidR="00B72913" w:rsidRDefault="00B72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5C047" w14:textId="77777777" w:rsidR="005E3CB9" w:rsidRDefault="005E3C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49"/>
      <w:gridCol w:w="3689"/>
    </w:tblGrid>
    <w:tr w:rsidR="0024694C" w14:paraId="538ADA4D" w14:textId="77777777" w:rsidTr="00CC72CC">
      <w:tc>
        <w:tcPr>
          <w:tcW w:w="9636" w:type="dxa"/>
          <w:shd w:val="clear" w:color="auto" w:fill="auto"/>
        </w:tcPr>
        <w:p w14:paraId="538ADA49" w14:textId="77777777" w:rsidR="00892439" w:rsidRDefault="0024694C" w:rsidP="00892439">
          <w:pPr>
            <w:pStyle w:val="Kopfzeile"/>
            <w:jc w:val="left"/>
            <w:rPr>
              <w:rFonts w:ascii="AvantGarde Bk BT" w:hAnsi="AvantGarde Bk BT"/>
              <w:b/>
              <w:color w:val="1F497D" w:themeColor="text2"/>
              <w:sz w:val="36"/>
              <w:szCs w:val="36"/>
            </w:rPr>
          </w:pPr>
          <w:r w:rsidRPr="0014161D">
            <w:rPr>
              <w:rFonts w:ascii="AvantGarde Bk BT" w:hAnsi="AvantGarde Bk BT"/>
              <w:b/>
              <w:color w:val="1F497D" w:themeColor="text2"/>
              <w:sz w:val="36"/>
              <w:szCs w:val="36"/>
            </w:rPr>
            <w:t>Anmeldeformular</w:t>
          </w:r>
          <w:r w:rsidR="00892439" w:rsidRPr="0014161D">
            <w:rPr>
              <w:rFonts w:ascii="AvantGarde Bk BT" w:hAnsi="AvantGarde Bk BT"/>
              <w:b/>
              <w:color w:val="1F497D" w:themeColor="text2"/>
              <w:sz w:val="36"/>
              <w:szCs w:val="36"/>
            </w:rPr>
            <w:t xml:space="preserve"> </w:t>
          </w:r>
        </w:p>
        <w:p w14:paraId="538ADA4A" w14:textId="77777777" w:rsidR="00F10380" w:rsidRPr="0014161D" w:rsidRDefault="00F10380" w:rsidP="00892439">
          <w:pPr>
            <w:pStyle w:val="Kopfzeile"/>
            <w:jc w:val="left"/>
            <w:rPr>
              <w:rFonts w:ascii="AvantGarde Bk BT" w:hAnsi="AvantGarde Bk BT"/>
              <w:b/>
              <w:color w:val="1F497D" w:themeColor="text2"/>
              <w:sz w:val="36"/>
              <w:szCs w:val="36"/>
            </w:rPr>
          </w:pPr>
          <w:r>
            <w:rPr>
              <w:rFonts w:ascii="AvantGarde Bk BT" w:hAnsi="AvantGarde Bk BT"/>
              <w:b/>
              <w:color w:val="1F497D" w:themeColor="text2"/>
              <w:sz w:val="36"/>
              <w:szCs w:val="36"/>
            </w:rPr>
            <w:t>Verbindliche Anmeldung:</w:t>
          </w:r>
        </w:p>
        <w:p w14:paraId="538ADA4B" w14:textId="77777777" w:rsidR="003352E4" w:rsidRPr="003352E4" w:rsidRDefault="003352E4" w:rsidP="00472C5B">
          <w:pPr>
            <w:pStyle w:val="Kopfzeile"/>
            <w:jc w:val="left"/>
            <w:rPr>
              <w:rFonts w:ascii="AvantGarde Bk BT" w:hAnsi="AvantGarde Bk BT"/>
              <w:color w:val="1F497D"/>
              <w:sz w:val="16"/>
              <w:szCs w:val="16"/>
            </w:rPr>
          </w:pPr>
        </w:p>
      </w:tc>
      <w:tc>
        <w:tcPr>
          <w:tcW w:w="4476" w:type="dxa"/>
        </w:tcPr>
        <w:p w14:paraId="538ADA4C" w14:textId="77777777" w:rsidR="0024694C" w:rsidRDefault="00CB2B60" w:rsidP="00BB41A1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538ADA54" wp14:editId="538ADA55">
                <wp:extent cx="1539875" cy="685800"/>
                <wp:effectExtent l="0" t="0" r="3175" b="0"/>
                <wp:docPr id="2" name="Grafik 2" descr="Logo_Reisemobilclub_komplet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isemobilclub_komplet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8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8ADA4E" w14:textId="77777777" w:rsidR="0024694C" w:rsidRDefault="00CC72CC" w:rsidP="00BB41A1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ADA56" wp14:editId="538ADA57">
          <wp:simplePos x="0" y="0"/>
          <wp:positionH relativeFrom="column">
            <wp:posOffset>137160</wp:posOffset>
          </wp:positionH>
          <wp:positionV relativeFrom="paragraph">
            <wp:posOffset>3147928</wp:posOffset>
          </wp:positionV>
          <wp:extent cx="5972810" cy="2327275"/>
          <wp:effectExtent l="0" t="0" r="8890" b="0"/>
          <wp:wrapNone/>
          <wp:docPr id="9" name="Grafik 9" descr="H:\1 Privat\0 Phoenix-Reisemobil-Club\Vorlagen\Werbung\Club-Logo\Bildlogo Varianten\gif\Bildlogo_Reisemobilclub_Wasserzeichen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H:\1 Privat\0 Phoenix-Reisemobil-Club\Vorlagen\Werbung\Club-Logo\Bildlogo Varianten\gif\Bildlogo_Reisemobilclub_Wasserzeichen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232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998BB" w14:textId="77777777" w:rsidR="005E3CB9" w:rsidRDefault="005E3C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3B4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F65AF2"/>
    <w:multiLevelType w:val="hybridMultilevel"/>
    <w:tmpl w:val="8D36C4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A0A32"/>
    <w:multiLevelType w:val="hybridMultilevel"/>
    <w:tmpl w:val="7FBA8EC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C0242"/>
    <w:multiLevelType w:val="multilevel"/>
    <w:tmpl w:val="5674F1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D3340D6"/>
    <w:multiLevelType w:val="multilevel"/>
    <w:tmpl w:val="B002C6B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color w:val="FF0000"/>
        <w:sz w:val="3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bCs/>
        <w:i w:val="0"/>
        <w:iCs w:val="0"/>
        <w:caps w:val="0"/>
        <w:strike w:val="0"/>
        <w:dstrike w:val="0"/>
        <w:color w:val="3366FF"/>
        <w:spacing w:val="0"/>
        <w:w w:val="100"/>
        <w:kern w:val="0"/>
        <w:position w:val="0"/>
        <w:sz w:val="32"/>
        <w:u w:val="none"/>
        <w:effect w:val="no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color w:val="3366FF"/>
        <w:sz w:val="32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  <w:color w:val="3366FF"/>
        <w:sz w:val="32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52EB46FA"/>
    <w:multiLevelType w:val="multilevel"/>
    <w:tmpl w:val="E5B0485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/>
        <w:i w:val="0"/>
        <w:color w:val="0070C0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14"/>
        </w:tabs>
        <w:ind w:left="2041" w:hanging="10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3C96797"/>
    <w:multiLevelType w:val="multilevel"/>
    <w:tmpl w:val="15D6F43C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color w:val="FF0000"/>
        <w:sz w:val="3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bCs/>
        <w:i w:val="0"/>
        <w:iCs w:val="0"/>
        <w:caps w:val="0"/>
        <w:strike w:val="0"/>
        <w:dstrike w:val="0"/>
        <w:color w:val="FF0000"/>
        <w:spacing w:val="0"/>
        <w:w w:val="100"/>
        <w:kern w:val="0"/>
        <w:position w:val="0"/>
        <w:sz w:val="32"/>
        <w:u w:val="none"/>
        <w:effect w:val="no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color w:val="3366FF"/>
        <w:sz w:val="32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  <w:color w:val="3366FF"/>
        <w:sz w:val="32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77E141DC"/>
    <w:multiLevelType w:val="multilevel"/>
    <w:tmpl w:val="7A70913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color w:val="FF0000"/>
        <w:sz w:val="3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bCs/>
        <w:i w:val="0"/>
        <w:iCs w:val="0"/>
        <w:caps w:val="0"/>
        <w:strike w:val="0"/>
        <w:dstrike w:val="0"/>
        <w:color w:val="FF0000"/>
        <w:spacing w:val="0"/>
        <w:w w:val="100"/>
        <w:kern w:val="0"/>
        <w:position w:val="0"/>
        <w:sz w:val="32"/>
        <w:u w:val="none"/>
        <w:effect w:val="no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color w:val="3366FF"/>
        <w:sz w:val="32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  <w:color w:val="3366FF"/>
        <w:sz w:val="32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71850877">
    <w:abstractNumId w:val="7"/>
  </w:num>
  <w:num w:numId="2" w16cid:durableId="826358412">
    <w:abstractNumId w:val="7"/>
  </w:num>
  <w:num w:numId="3" w16cid:durableId="1237783577">
    <w:abstractNumId w:val="7"/>
  </w:num>
  <w:num w:numId="4" w16cid:durableId="573590276">
    <w:abstractNumId w:val="7"/>
  </w:num>
  <w:num w:numId="5" w16cid:durableId="370999839">
    <w:abstractNumId w:val="7"/>
  </w:num>
  <w:num w:numId="6" w16cid:durableId="1878198270">
    <w:abstractNumId w:val="7"/>
  </w:num>
  <w:num w:numId="7" w16cid:durableId="410657833">
    <w:abstractNumId w:val="7"/>
  </w:num>
  <w:num w:numId="8" w16cid:durableId="2076973110">
    <w:abstractNumId w:val="7"/>
  </w:num>
  <w:num w:numId="9" w16cid:durableId="1983389198">
    <w:abstractNumId w:val="7"/>
  </w:num>
  <w:num w:numId="10" w16cid:durableId="905840038">
    <w:abstractNumId w:val="7"/>
  </w:num>
  <w:num w:numId="11" w16cid:durableId="1931305558">
    <w:abstractNumId w:val="7"/>
  </w:num>
  <w:num w:numId="12" w16cid:durableId="659577433">
    <w:abstractNumId w:val="7"/>
  </w:num>
  <w:num w:numId="13" w16cid:durableId="192502618">
    <w:abstractNumId w:val="7"/>
  </w:num>
  <w:num w:numId="14" w16cid:durableId="1292443648">
    <w:abstractNumId w:val="7"/>
  </w:num>
  <w:num w:numId="15" w16cid:durableId="300232400">
    <w:abstractNumId w:val="6"/>
  </w:num>
  <w:num w:numId="16" w16cid:durableId="1674141475">
    <w:abstractNumId w:val="6"/>
  </w:num>
  <w:num w:numId="17" w16cid:durableId="2040204929">
    <w:abstractNumId w:val="6"/>
  </w:num>
  <w:num w:numId="18" w16cid:durableId="1472289683">
    <w:abstractNumId w:val="6"/>
  </w:num>
  <w:num w:numId="19" w16cid:durableId="80877871">
    <w:abstractNumId w:val="4"/>
  </w:num>
  <w:num w:numId="20" w16cid:durableId="1907304404">
    <w:abstractNumId w:val="4"/>
  </w:num>
  <w:num w:numId="21" w16cid:durableId="2118482096">
    <w:abstractNumId w:val="4"/>
  </w:num>
  <w:num w:numId="22" w16cid:durableId="1331907636">
    <w:abstractNumId w:val="1"/>
  </w:num>
  <w:num w:numId="23" w16cid:durableId="1073163339">
    <w:abstractNumId w:val="2"/>
  </w:num>
  <w:num w:numId="24" w16cid:durableId="1000818677">
    <w:abstractNumId w:val="0"/>
  </w:num>
  <w:num w:numId="25" w16cid:durableId="1717074677">
    <w:abstractNumId w:val="3"/>
  </w:num>
  <w:num w:numId="26" w16cid:durableId="1783516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624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B5F"/>
    <w:rsid w:val="000004A3"/>
    <w:rsid w:val="00003CFC"/>
    <w:rsid w:val="00004A82"/>
    <w:rsid w:val="00014D4D"/>
    <w:rsid w:val="00020762"/>
    <w:rsid w:val="00022092"/>
    <w:rsid w:val="00024FEC"/>
    <w:rsid w:val="00025AED"/>
    <w:rsid w:val="000263C0"/>
    <w:rsid w:val="000266B9"/>
    <w:rsid w:val="0006010B"/>
    <w:rsid w:val="000609AB"/>
    <w:rsid w:val="00062C5B"/>
    <w:rsid w:val="00074899"/>
    <w:rsid w:val="0007678A"/>
    <w:rsid w:val="00080932"/>
    <w:rsid w:val="00081664"/>
    <w:rsid w:val="00084B3F"/>
    <w:rsid w:val="00093718"/>
    <w:rsid w:val="000A0F43"/>
    <w:rsid w:val="000A5080"/>
    <w:rsid w:val="000B272A"/>
    <w:rsid w:val="000C14B3"/>
    <w:rsid w:val="000C553D"/>
    <w:rsid w:val="000D01AD"/>
    <w:rsid w:val="000D1BDB"/>
    <w:rsid w:val="000D2C58"/>
    <w:rsid w:val="000D334E"/>
    <w:rsid w:val="000D39B8"/>
    <w:rsid w:val="000E50E3"/>
    <w:rsid w:val="000E52B1"/>
    <w:rsid w:val="000E55C9"/>
    <w:rsid w:val="000E69D7"/>
    <w:rsid w:val="000F0695"/>
    <w:rsid w:val="000F55A8"/>
    <w:rsid w:val="00103ACD"/>
    <w:rsid w:val="00103D98"/>
    <w:rsid w:val="00105699"/>
    <w:rsid w:val="001073DA"/>
    <w:rsid w:val="00111CB2"/>
    <w:rsid w:val="001146D3"/>
    <w:rsid w:val="00114A1C"/>
    <w:rsid w:val="001175A0"/>
    <w:rsid w:val="00117B8A"/>
    <w:rsid w:val="00126289"/>
    <w:rsid w:val="001301E3"/>
    <w:rsid w:val="00130E8A"/>
    <w:rsid w:val="0014161D"/>
    <w:rsid w:val="00150FE4"/>
    <w:rsid w:val="00154981"/>
    <w:rsid w:val="00154D7B"/>
    <w:rsid w:val="0016087D"/>
    <w:rsid w:val="00172BF2"/>
    <w:rsid w:val="00173532"/>
    <w:rsid w:val="00174225"/>
    <w:rsid w:val="00176000"/>
    <w:rsid w:val="00182E07"/>
    <w:rsid w:val="00195ECB"/>
    <w:rsid w:val="001B1452"/>
    <w:rsid w:val="001B43C5"/>
    <w:rsid w:val="001C26C3"/>
    <w:rsid w:val="001C2BB4"/>
    <w:rsid w:val="001D3DEE"/>
    <w:rsid w:val="001D67F7"/>
    <w:rsid w:val="001E229B"/>
    <w:rsid w:val="001E231C"/>
    <w:rsid w:val="001E2B15"/>
    <w:rsid w:val="001F35E2"/>
    <w:rsid w:val="001F3F55"/>
    <w:rsid w:val="001F40E8"/>
    <w:rsid w:val="001F4A2A"/>
    <w:rsid w:val="002025D0"/>
    <w:rsid w:val="00211D5B"/>
    <w:rsid w:val="0021534C"/>
    <w:rsid w:val="00215F2D"/>
    <w:rsid w:val="00223046"/>
    <w:rsid w:val="00225C01"/>
    <w:rsid w:val="00227F6F"/>
    <w:rsid w:val="002318B4"/>
    <w:rsid w:val="0023215E"/>
    <w:rsid w:val="0023551B"/>
    <w:rsid w:val="00235A17"/>
    <w:rsid w:val="00240B23"/>
    <w:rsid w:val="00241B2E"/>
    <w:rsid w:val="002429C2"/>
    <w:rsid w:val="0024694C"/>
    <w:rsid w:val="00262603"/>
    <w:rsid w:val="0026691A"/>
    <w:rsid w:val="00273571"/>
    <w:rsid w:val="0027767B"/>
    <w:rsid w:val="00284C20"/>
    <w:rsid w:val="002A0DBE"/>
    <w:rsid w:val="002A4590"/>
    <w:rsid w:val="002A6826"/>
    <w:rsid w:val="002B13FF"/>
    <w:rsid w:val="002B365E"/>
    <w:rsid w:val="002B45B6"/>
    <w:rsid w:val="002D09D7"/>
    <w:rsid w:val="002D5304"/>
    <w:rsid w:val="002E1001"/>
    <w:rsid w:val="002E2DFE"/>
    <w:rsid w:val="002F06C2"/>
    <w:rsid w:val="002F32DD"/>
    <w:rsid w:val="002F7BB5"/>
    <w:rsid w:val="00303B18"/>
    <w:rsid w:val="00312075"/>
    <w:rsid w:val="00312239"/>
    <w:rsid w:val="00324637"/>
    <w:rsid w:val="0032557D"/>
    <w:rsid w:val="00326473"/>
    <w:rsid w:val="00333032"/>
    <w:rsid w:val="00333BF7"/>
    <w:rsid w:val="003352E4"/>
    <w:rsid w:val="00346BC9"/>
    <w:rsid w:val="003549A1"/>
    <w:rsid w:val="00356FB1"/>
    <w:rsid w:val="00361531"/>
    <w:rsid w:val="00364E81"/>
    <w:rsid w:val="00371663"/>
    <w:rsid w:val="00373894"/>
    <w:rsid w:val="00382ED2"/>
    <w:rsid w:val="00386059"/>
    <w:rsid w:val="003908D6"/>
    <w:rsid w:val="003C6BC4"/>
    <w:rsid w:val="003C7CC9"/>
    <w:rsid w:val="003D15B6"/>
    <w:rsid w:val="003D25E6"/>
    <w:rsid w:val="003D3878"/>
    <w:rsid w:val="003D3F09"/>
    <w:rsid w:val="003E387E"/>
    <w:rsid w:val="003F34B1"/>
    <w:rsid w:val="003F624C"/>
    <w:rsid w:val="00405825"/>
    <w:rsid w:val="00411446"/>
    <w:rsid w:val="0041468D"/>
    <w:rsid w:val="00416F8F"/>
    <w:rsid w:val="0042770B"/>
    <w:rsid w:val="00433586"/>
    <w:rsid w:val="004361AC"/>
    <w:rsid w:val="004474D0"/>
    <w:rsid w:val="00462860"/>
    <w:rsid w:val="004630BF"/>
    <w:rsid w:val="0046344D"/>
    <w:rsid w:val="00464B31"/>
    <w:rsid w:val="00472C5B"/>
    <w:rsid w:val="00475CFA"/>
    <w:rsid w:val="00476D1F"/>
    <w:rsid w:val="00476F7A"/>
    <w:rsid w:val="00482761"/>
    <w:rsid w:val="00483C9B"/>
    <w:rsid w:val="00484F5F"/>
    <w:rsid w:val="00487ECB"/>
    <w:rsid w:val="004913FE"/>
    <w:rsid w:val="00492729"/>
    <w:rsid w:val="00492E57"/>
    <w:rsid w:val="004946B0"/>
    <w:rsid w:val="0049586C"/>
    <w:rsid w:val="004A376E"/>
    <w:rsid w:val="004A650B"/>
    <w:rsid w:val="004A6DD9"/>
    <w:rsid w:val="004C3AC8"/>
    <w:rsid w:val="004C5C51"/>
    <w:rsid w:val="004C6B8C"/>
    <w:rsid w:val="004D1874"/>
    <w:rsid w:val="004D30EA"/>
    <w:rsid w:val="004D37F3"/>
    <w:rsid w:val="004D3BCF"/>
    <w:rsid w:val="004D6353"/>
    <w:rsid w:val="004F07C5"/>
    <w:rsid w:val="004F2292"/>
    <w:rsid w:val="004F3750"/>
    <w:rsid w:val="004F4215"/>
    <w:rsid w:val="005064A2"/>
    <w:rsid w:val="00510224"/>
    <w:rsid w:val="0051023D"/>
    <w:rsid w:val="005135AA"/>
    <w:rsid w:val="00513D58"/>
    <w:rsid w:val="005154C9"/>
    <w:rsid w:val="00520B44"/>
    <w:rsid w:val="00523CE0"/>
    <w:rsid w:val="00525417"/>
    <w:rsid w:val="00535919"/>
    <w:rsid w:val="0054066C"/>
    <w:rsid w:val="00542ABB"/>
    <w:rsid w:val="00543E37"/>
    <w:rsid w:val="0055092A"/>
    <w:rsid w:val="00556193"/>
    <w:rsid w:val="005578C7"/>
    <w:rsid w:val="00572095"/>
    <w:rsid w:val="00582398"/>
    <w:rsid w:val="0058517B"/>
    <w:rsid w:val="005878B5"/>
    <w:rsid w:val="00592E14"/>
    <w:rsid w:val="00595607"/>
    <w:rsid w:val="00596F86"/>
    <w:rsid w:val="005A3370"/>
    <w:rsid w:val="005A461D"/>
    <w:rsid w:val="005A5CDE"/>
    <w:rsid w:val="005A6882"/>
    <w:rsid w:val="005B0CEB"/>
    <w:rsid w:val="005C042F"/>
    <w:rsid w:val="005D361B"/>
    <w:rsid w:val="005D6FEA"/>
    <w:rsid w:val="005E3CB9"/>
    <w:rsid w:val="005E570A"/>
    <w:rsid w:val="005E62C2"/>
    <w:rsid w:val="005E770F"/>
    <w:rsid w:val="005F048B"/>
    <w:rsid w:val="006046F5"/>
    <w:rsid w:val="00611C9A"/>
    <w:rsid w:val="00614FDB"/>
    <w:rsid w:val="00615EED"/>
    <w:rsid w:val="00617326"/>
    <w:rsid w:val="006203DF"/>
    <w:rsid w:val="006259CB"/>
    <w:rsid w:val="006311C0"/>
    <w:rsid w:val="0063290E"/>
    <w:rsid w:val="00635BB1"/>
    <w:rsid w:val="00660457"/>
    <w:rsid w:val="00661224"/>
    <w:rsid w:val="00663094"/>
    <w:rsid w:val="00664552"/>
    <w:rsid w:val="00666C42"/>
    <w:rsid w:val="00670BFD"/>
    <w:rsid w:val="00671E09"/>
    <w:rsid w:val="00684797"/>
    <w:rsid w:val="00685AF1"/>
    <w:rsid w:val="00690486"/>
    <w:rsid w:val="00691956"/>
    <w:rsid w:val="006932BA"/>
    <w:rsid w:val="006937C9"/>
    <w:rsid w:val="006A0BB7"/>
    <w:rsid w:val="006A55E5"/>
    <w:rsid w:val="006A599B"/>
    <w:rsid w:val="006A62CE"/>
    <w:rsid w:val="006C1735"/>
    <w:rsid w:val="006C2B70"/>
    <w:rsid w:val="006D0726"/>
    <w:rsid w:val="006D55C6"/>
    <w:rsid w:val="006D5D44"/>
    <w:rsid w:val="006D7A1C"/>
    <w:rsid w:val="006E139D"/>
    <w:rsid w:val="006F1988"/>
    <w:rsid w:val="006F585D"/>
    <w:rsid w:val="00701E8C"/>
    <w:rsid w:val="00705BF5"/>
    <w:rsid w:val="007109A3"/>
    <w:rsid w:val="007136CF"/>
    <w:rsid w:val="00716C99"/>
    <w:rsid w:val="007267BC"/>
    <w:rsid w:val="00732A89"/>
    <w:rsid w:val="00745276"/>
    <w:rsid w:val="00747D3C"/>
    <w:rsid w:val="0075100C"/>
    <w:rsid w:val="0075162A"/>
    <w:rsid w:val="007522BC"/>
    <w:rsid w:val="007623EB"/>
    <w:rsid w:val="00762619"/>
    <w:rsid w:val="00764DBB"/>
    <w:rsid w:val="00765977"/>
    <w:rsid w:val="00766458"/>
    <w:rsid w:val="00770418"/>
    <w:rsid w:val="00770D85"/>
    <w:rsid w:val="00773964"/>
    <w:rsid w:val="007747D5"/>
    <w:rsid w:val="00776AF6"/>
    <w:rsid w:val="007778AC"/>
    <w:rsid w:val="00783147"/>
    <w:rsid w:val="007861CE"/>
    <w:rsid w:val="007878FD"/>
    <w:rsid w:val="007901CF"/>
    <w:rsid w:val="00790E0C"/>
    <w:rsid w:val="00792297"/>
    <w:rsid w:val="00792AFA"/>
    <w:rsid w:val="007955AE"/>
    <w:rsid w:val="007A39EE"/>
    <w:rsid w:val="007B1414"/>
    <w:rsid w:val="007B2D37"/>
    <w:rsid w:val="007B6F3B"/>
    <w:rsid w:val="007C26AA"/>
    <w:rsid w:val="007C4166"/>
    <w:rsid w:val="007C50B0"/>
    <w:rsid w:val="007D3B75"/>
    <w:rsid w:val="007E52D9"/>
    <w:rsid w:val="007F3719"/>
    <w:rsid w:val="007F5ADE"/>
    <w:rsid w:val="00805E9F"/>
    <w:rsid w:val="00807C98"/>
    <w:rsid w:val="008159A7"/>
    <w:rsid w:val="00815E6F"/>
    <w:rsid w:val="00822CEB"/>
    <w:rsid w:val="0082301F"/>
    <w:rsid w:val="00827665"/>
    <w:rsid w:val="008369B1"/>
    <w:rsid w:val="00837CF8"/>
    <w:rsid w:val="00841A2E"/>
    <w:rsid w:val="00844A59"/>
    <w:rsid w:val="008564DC"/>
    <w:rsid w:val="0086020B"/>
    <w:rsid w:val="0086752C"/>
    <w:rsid w:val="00867591"/>
    <w:rsid w:val="00867EB6"/>
    <w:rsid w:val="0087219C"/>
    <w:rsid w:val="00874220"/>
    <w:rsid w:val="00874C16"/>
    <w:rsid w:val="00877509"/>
    <w:rsid w:val="008803F2"/>
    <w:rsid w:val="00892439"/>
    <w:rsid w:val="008A69F4"/>
    <w:rsid w:val="008C1D22"/>
    <w:rsid w:val="008C7626"/>
    <w:rsid w:val="008D1613"/>
    <w:rsid w:val="008D2CB7"/>
    <w:rsid w:val="008D5472"/>
    <w:rsid w:val="008E187B"/>
    <w:rsid w:val="008E34FD"/>
    <w:rsid w:val="008F2A74"/>
    <w:rsid w:val="008F55A2"/>
    <w:rsid w:val="00903ED1"/>
    <w:rsid w:val="009052FC"/>
    <w:rsid w:val="009126DC"/>
    <w:rsid w:val="0092519D"/>
    <w:rsid w:val="00934BCB"/>
    <w:rsid w:val="0094113D"/>
    <w:rsid w:val="00941527"/>
    <w:rsid w:val="0094701A"/>
    <w:rsid w:val="00975E70"/>
    <w:rsid w:val="00983B78"/>
    <w:rsid w:val="009A0A07"/>
    <w:rsid w:val="009A2D00"/>
    <w:rsid w:val="009A2DD0"/>
    <w:rsid w:val="009B00E3"/>
    <w:rsid w:val="009B032D"/>
    <w:rsid w:val="009C00D0"/>
    <w:rsid w:val="009C344E"/>
    <w:rsid w:val="009C51C6"/>
    <w:rsid w:val="009C5F52"/>
    <w:rsid w:val="009D30DD"/>
    <w:rsid w:val="009D66E4"/>
    <w:rsid w:val="009E290E"/>
    <w:rsid w:val="009E7393"/>
    <w:rsid w:val="009F7345"/>
    <w:rsid w:val="00A1181A"/>
    <w:rsid w:val="00A202CF"/>
    <w:rsid w:val="00A25939"/>
    <w:rsid w:val="00A30BD8"/>
    <w:rsid w:val="00A3392A"/>
    <w:rsid w:val="00A340EF"/>
    <w:rsid w:val="00A47003"/>
    <w:rsid w:val="00A47E42"/>
    <w:rsid w:val="00A550DD"/>
    <w:rsid w:val="00A5568B"/>
    <w:rsid w:val="00A562AD"/>
    <w:rsid w:val="00A56818"/>
    <w:rsid w:val="00A613DC"/>
    <w:rsid w:val="00A67075"/>
    <w:rsid w:val="00A71992"/>
    <w:rsid w:val="00A76C8F"/>
    <w:rsid w:val="00A7764A"/>
    <w:rsid w:val="00A77FC1"/>
    <w:rsid w:val="00A81FB2"/>
    <w:rsid w:val="00A84DC5"/>
    <w:rsid w:val="00A91405"/>
    <w:rsid w:val="00A94326"/>
    <w:rsid w:val="00A967BC"/>
    <w:rsid w:val="00AA4764"/>
    <w:rsid w:val="00AA605E"/>
    <w:rsid w:val="00AA6D50"/>
    <w:rsid w:val="00AB2DD2"/>
    <w:rsid w:val="00AC3EBD"/>
    <w:rsid w:val="00AC4826"/>
    <w:rsid w:val="00AC5459"/>
    <w:rsid w:val="00AC7A61"/>
    <w:rsid w:val="00AD39C0"/>
    <w:rsid w:val="00AE2419"/>
    <w:rsid w:val="00AE5725"/>
    <w:rsid w:val="00AF6CBE"/>
    <w:rsid w:val="00AF797C"/>
    <w:rsid w:val="00B00F78"/>
    <w:rsid w:val="00B10484"/>
    <w:rsid w:val="00B14F52"/>
    <w:rsid w:val="00B15D05"/>
    <w:rsid w:val="00B222F7"/>
    <w:rsid w:val="00B23F44"/>
    <w:rsid w:val="00B26177"/>
    <w:rsid w:val="00B30D83"/>
    <w:rsid w:val="00B361C9"/>
    <w:rsid w:val="00B4149D"/>
    <w:rsid w:val="00B435A1"/>
    <w:rsid w:val="00B52C51"/>
    <w:rsid w:val="00B543A4"/>
    <w:rsid w:val="00B55287"/>
    <w:rsid w:val="00B57C64"/>
    <w:rsid w:val="00B62C94"/>
    <w:rsid w:val="00B70BAB"/>
    <w:rsid w:val="00B72913"/>
    <w:rsid w:val="00B84E81"/>
    <w:rsid w:val="00B86E60"/>
    <w:rsid w:val="00B9369C"/>
    <w:rsid w:val="00BA0674"/>
    <w:rsid w:val="00BA4A2C"/>
    <w:rsid w:val="00BA6120"/>
    <w:rsid w:val="00BB41A1"/>
    <w:rsid w:val="00BC1B77"/>
    <w:rsid w:val="00BC40AD"/>
    <w:rsid w:val="00BC42B5"/>
    <w:rsid w:val="00BC4ED5"/>
    <w:rsid w:val="00BC5691"/>
    <w:rsid w:val="00BD200C"/>
    <w:rsid w:val="00BD3FAC"/>
    <w:rsid w:val="00BE49A9"/>
    <w:rsid w:val="00BE537D"/>
    <w:rsid w:val="00BF55AE"/>
    <w:rsid w:val="00BF6E65"/>
    <w:rsid w:val="00C036B8"/>
    <w:rsid w:val="00C03A41"/>
    <w:rsid w:val="00C13CA7"/>
    <w:rsid w:val="00C16090"/>
    <w:rsid w:val="00C171BD"/>
    <w:rsid w:val="00C23EE8"/>
    <w:rsid w:val="00C272C2"/>
    <w:rsid w:val="00C41C19"/>
    <w:rsid w:val="00C442C2"/>
    <w:rsid w:val="00C45DA3"/>
    <w:rsid w:val="00C47B64"/>
    <w:rsid w:val="00C552C5"/>
    <w:rsid w:val="00C60D80"/>
    <w:rsid w:val="00C62CF2"/>
    <w:rsid w:val="00C64395"/>
    <w:rsid w:val="00C7048B"/>
    <w:rsid w:val="00C75925"/>
    <w:rsid w:val="00C81677"/>
    <w:rsid w:val="00C84BA9"/>
    <w:rsid w:val="00C91BBA"/>
    <w:rsid w:val="00CA2569"/>
    <w:rsid w:val="00CA6F97"/>
    <w:rsid w:val="00CB2B60"/>
    <w:rsid w:val="00CC72CC"/>
    <w:rsid w:val="00CD2AA0"/>
    <w:rsid w:val="00CD2B00"/>
    <w:rsid w:val="00CE6948"/>
    <w:rsid w:val="00CF16CD"/>
    <w:rsid w:val="00D047F6"/>
    <w:rsid w:val="00D17F2D"/>
    <w:rsid w:val="00D23565"/>
    <w:rsid w:val="00D25089"/>
    <w:rsid w:val="00D33EF9"/>
    <w:rsid w:val="00D37113"/>
    <w:rsid w:val="00D401CB"/>
    <w:rsid w:val="00D43A0A"/>
    <w:rsid w:val="00D46033"/>
    <w:rsid w:val="00D52DD0"/>
    <w:rsid w:val="00D56789"/>
    <w:rsid w:val="00D56A6B"/>
    <w:rsid w:val="00D57CAF"/>
    <w:rsid w:val="00D601D3"/>
    <w:rsid w:val="00D62474"/>
    <w:rsid w:val="00D63F33"/>
    <w:rsid w:val="00D64371"/>
    <w:rsid w:val="00D72D8E"/>
    <w:rsid w:val="00D73B88"/>
    <w:rsid w:val="00D745AC"/>
    <w:rsid w:val="00D7641D"/>
    <w:rsid w:val="00D84F8C"/>
    <w:rsid w:val="00D87540"/>
    <w:rsid w:val="00D87D7F"/>
    <w:rsid w:val="00D93CCE"/>
    <w:rsid w:val="00D97B65"/>
    <w:rsid w:val="00DA1F4A"/>
    <w:rsid w:val="00DA2384"/>
    <w:rsid w:val="00DA6B37"/>
    <w:rsid w:val="00DB6D39"/>
    <w:rsid w:val="00DC46A8"/>
    <w:rsid w:val="00DC6C17"/>
    <w:rsid w:val="00DD5913"/>
    <w:rsid w:val="00DD6C28"/>
    <w:rsid w:val="00DE534B"/>
    <w:rsid w:val="00DE5F06"/>
    <w:rsid w:val="00E120A5"/>
    <w:rsid w:val="00E13FB9"/>
    <w:rsid w:val="00E22C25"/>
    <w:rsid w:val="00E35AFF"/>
    <w:rsid w:val="00E37F47"/>
    <w:rsid w:val="00E410BE"/>
    <w:rsid w:val="00E43B87"/>
    <w:rsid w:val="00E450B1"/>
    <w:rsid w:val="00E47F82"/>
    <w:rsid w:val="00E50FEE"/>
    <w:rsid w:val="00E52AD1"/>
    <w:rsid w:val="00E5356E"/>
    <w:rsid w:val="00E57599"/>
    <w:rsid w:val="00E70130"/>
    <w:rsid w:val="00E72A56"/>
    <w:rsid w:val="00E73642"/>
    <w:rsid w:val="00E73F6F"/>
    <w:rsid w:val="00E74A4E"/>
    <w:rsid w:val="00E866C5"/>
    <w:rsid w:val="00E912AE"/>
    <w:rsid w:val="00EA3F6F"/>
    <w:rsid w:val="00EA4CAE"/>
    <w:rsid w:val="00EB083C"/>
    <w:rsid w:val="00EB1BC8"/>
    <w:rsid w:val="00EC35E9"/>
    <w:rsid w:val="00ED05BE"/>
    <w:rsid w:val="00ED16D3"/>
    <w:rsid w:val="00ED3DA8"/>
    <w:rsid w:val="00ED77CE"/>
    <w:rsid w:val="00EE7C25"/>
    <w:rsid w:val="00EF5528"/>
    <w:rsid w:val="00F06786"/>
    <w:rsid w:val="00F10380"/>
    <w:rsid w:val="00F14A7B"/>
    <w:rsid w:val="00F16CA4"/>
    <w:rsid w:val="00F21FD0"/>
    <w:rsid w:val="00F26927"/>
    <w:rsid w:val="00F34293"/>
    <w:rsid w:val="00F53EC1"/>
    <w:rsid w:val="00F56498"/>
    <w:rsid w:val="00F56CD9"/>
    <w:rsid w:val="00F66F6E"/>
    <w:rsid w:val="00F730BC"/>
    <w:rsid w:val="00F80924"/>
    <w:rsid w:val="00F80B48"/>
    <w:rsid w:val="00F81D70"/>
    <w:rsid w:val="00F84EC2"/>
    <w:rsid w:val="00F85E2D"/>
    <w:rsid w:val="00F8670D"/>
    <w:rsid w:val="00F87AF9"/>
    <w:rsid w:val="00FA1692"/>
    <w:rsid w:val="00FA6B5F"/>
    <w:rsid w:val="00FB1F48"/>
    <w:rsid w:val="00FB284F"/>
    <w:rsid w:val="00FC2253"/>
    <w:rsid w:val="00FC3501"/>
    <w:rsid w:val="00FC5E40"/>
    <w:rsid w:val="00FE343E"/>
    <w:rsid w:val="00FE567C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8AD9EC"/>
  <w15:docId w15:val="{197033C5-5C09-4FF9-87EA-A3100C230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C344E"/>
    <w:pPr>
      <w:jc w:val="both"/>
    </w:pPr>
    <w:rPr>
      <w:rFonts w:ascii="Arial Narrow" w:hAnsi="Arial Narrow"/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DA2384"/>
    <w:pPr>
      <w:keepNext/>
      <w:outlineLvl w:val="0"/>
    </w:pPr>
    <w:rPr>
      <w:rFonts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autoRedefine/>
    <w:qFormat/>
    <w:rsid w:val="00130E8A"/>
    <w:pPr>
      <w:outlineLvl w:val="1"/>
    </w:pPr>
    <w:rPr>
      <w:b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130E8A"/>
    <w:pPr>
      <w:keepNext/>
      <w:spacing w:before="240" w:after="60"/>
      <w:outlineLvl w:val="2"/>
    </w:pPr>
    <w:rPr>
      <w:rFonts w:cs="Arial"/>
      <w:b/>
      <w:bCs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47E4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41B2E"/>
    <w:pPr>
      <w:tabs>
        <w:tab w:val="center" w:pos="4536"/>
        <w:tab w:val="right" w:pos="9072"/>
      </w:tabs>
    </w:pPr>
    <w:rPr>
      <w:sz w:val="16"/>
    </w:rPr>
  </w:style>
  <w:style w:type="paragraph" w:customStyle="1" w:styleId="Pinguin">
    <w:name w:val="Pinguin"/>
    <w:rsid w:val="00361531"/>
    <w:pPr>
      <w:jc w:val="both"/>
    </w:pPr>
    <w:rPr>
      <w:rFonts w:ascii="Arial Narrow" w:hAnsi="Arial Narrow"/>
      <w:sz w:val="24"/>
      <w:szCs w:val="24"/>
    </w:rPr>
  </w:style>
  <w:style w:type="paragraph" w:customStyle="1" w:styleId="PS01">
    <w:name w:val="PS01"/>
    <w:basedOn w:val="Standard"/>
    <w:qFormat/>
    <w:rsid w:val="008F2A74"/>
    <w:pPr>
      <w:jc w:val="left"/>
    </w:pPr>
    <w:rPr>
      <w:rFonts w:eastAsiaTheme="majorEastAsia" w:cstheme="majorBidi"/>
      <w:b/>
      <w:color w:val="0070C0"/>
      <w:kern w:val="52"/>
      <w:sz w:val="36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  <w14:reflection w14:blurRad="6350" w14:stA="50000" w14:stPos="0" w14:endA="300" w14:endPos="50000" w14:dist="38100" w14:dir="5400000" w14:fadeDir="5400000" w14:sx="100000" w14:sy="-100000" w14:kx="0" w14:ky="0" w14:algn="bl"/>
      <w14:props3d w14:extrusionH="76200" w14:contourW="0" w14:prstMaterial="metal">
        <w14:bevelT w14:w="44450" w14:h="44450" w14:prst="circle"/>
      </w14:props3d>
    </w:rPr>
  </w:style>
  <w:style w:type="paragraph" w:customStyle="1" w:styleId="PS02">
    <w:name w:val="PS02"/>
    <w:basedOn w:val="PS01"/>
    <w:qFormat/>
    <w:rsid w:val="008F2A74"/>
    <w:rPr>
      <w:color w:val="FF0000"/>
    </w:rPr>
  </w:style>
  <w:style w:type="paragraph" w:styleId="Listenabsatz">
    <w:name w:val="List Paragraph"/>
    <w:basedOn w:val="Standard"/>
    <w:uiPriority w:val="34"/>
    <w:qFormat/>
    <w:rsid w:val="009C344E"/>
    <w:pPr>
      <w:ind w:left="720"/>
    </w:pPr>
  </w:style>
  <w:style w:type="paragraph" w:styleId="Sprechblasentext">
    <w:name w:val="Balloon Text"/>
    <w:basedOn w:val="Standard"/>
    <w:link w:val="SprechblasentextZchn"/>
    <w:rsid w:val="009C344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C344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E2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rsid w:val="00F81D70"/>
    <w:rPr>
      <w:rFonts w:ascii="Arial Narrow" w:hAnsi="Arial Narrow"/>
      <w:sz w:val="16"/>
      <w:szCs w:val="24"/>
    </w:rPr>
  </w:style>
  <w:style w:type="paragraph" w:styleId="Titel">
    <w:name w:val="Title"/>
    <w:basedOn w:val="Standard"/>
    <w:next w:val="Standard"/>
    <w:link w:val="TitelZchn"/>
    <w:qFormat/>
    <w:rsid w:val="00770418"/>
    <w:pPr>
      <w:pBdr>
        <w:bottom w:val="single" w:sz="8" w:space="4" w:color="003399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7704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1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3%20Daten\1%20Sync%20LW%20H\1%20Privat\0%20Phoenix-Reisemobil-Club\CI-CD\Formulare\VO_Club-Anmeldeformular_Veranstaltung.dotx" TargetMode="External"/></Relationships>
</file>

<file path=word/theme/theme1.xml><?xml version="1.0" encoding="utf-8"?>
<a:theme xmlns:a="http://schemas.openxmlformats.org/drawingml/2006/main" name="Preis Gruppe">
  <a:themeElements>
    <a:clrScheme name="Preis Grupp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3399"/>
      </a:accent1>
      <a:accent2>
        <a:srgbClr val="0080C9"/>
      </a:accent2>
      <a:accent3>
        <a:srgbClr val="9FC9EB"/>
      </a:accent3>
      <a:accent4>
        <a:srgbClr val="FFFF00"/>
      </a:accent4>
      <a:accent5>
        <a:srgbClr val="CC0033"/>
      </a:accent5>
      <a:accent6>
        <a:srgbClr val="B9B9BA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7F452-5509-4BB6-8A1B-AE435909B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VO_Club-Anmeldeformular_Veranstaltung.dotx</Template>
  <TotalTime>0</TotalTime>
  <Pages>1</Pages>
  <Words>306</Words>
  <Characters>1940</Characters>
  <Application>Microsoft Office Word</Application>
  <DocSecurity>0</DocSecurity>
  <Lines>114</Lines>
  <Paragraphs>97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</dc:creator>
  <cp:lastModifiedBy>Matthias Preis</cp:lastModifiedBy>
  <cp:revision>28</cp:revision>
  <cp:lastPrinted>2022-08-21T12:42:00Z</cp:lastPrinted>
  <dcterms:created xsi:type="dcterms:W3CDTF">2017-04-02T12:50:00Z</dcterms:created>
  <dcterms:modified xsi:type="dcterms:W3CDTF">2022-08-21T12:43:00Z</dcterms:modified>
</cp:coreProperties>
</file>